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47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74"/>
      </w:tblGrid>
      <w:tr w:rsidR="0038075B" w:rsidRPr="00093D50" w14:paraId="280C20DD" w14:textId="77777777" w:rsidTr="4CE7C0F9">
        <w:trPr>
          <w:trHeight w:val="1532"/>
          <w:jc w:val="center"/>
        </w:trPr>
        <w:tc>
          <w:tcPr>
            <w:tcW w:w="1447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BB62B2D" w14:textId="77777777" w:rsidR="00CA1ECA" w:rsidRDefault="00CA1ECA" w:rsidP="00CA1ECA">
            <w:pPr>
              <w:pStyle w:val="affff2"/>
              <w:spacing w:before="0"/>
              <w:jc w:val="center"/>
            </w:pPr>
            <w:r>
              <w:rPr>
                <w:b/>
                <w:bCs/>
                <w:sz w:val="28"/>
                <w:szCs w:val="28"/>
              </w:rPr>
              <w:t>Средно училище "Свети Софроний Врачански"</w:t>
            </w:r>
            <w:r>
              <w:br/>
              <w:t xml:space="preserve">гр. Пловдив, общ. Пловдив, обл. Пловдив </w:t>
            </w:r>
          </w:p>
          <w:p w14:paraId="672A6659" w14:textId="77777777" w:rsidR="00CD6F53" w:rsidRPr="00093D50" w:rsidRDefault="00CD6F53" w:rsidP="00CE5DAE"/>
          <w:p w14:paraId="267F1007" w14:textId="77777777" w:rsidR="007C0162" w:rsidRDefault="001D4B7A" w:rsidP="00234B21">
            <w:pPr>
              <w:pStyle w:val="1"/>
              <w:jc w:val="center"/>
              <w:rPr>
                <w:rFonts w:eastAsia="Arial Unicode MS"/>
              </w:rPr>
            </w:pPr>
            <w:r w:rsidRPr="00093D50">
              <w:rPr>
                <w:rFonts w:eastAsia="Arial Unicode MS"/>
              </w:rPr>
              <w:t>ЗАПОВЕД</w:t>
            </w:r>
          </w:p>
          <w:p w14:paraId="0A37501D" w14:textId="77777777" w:rsidR="005E2249" w:rsidRPr="00B76606" w:rsidRDefault="005E2249" w:rsidP="001D4B7A">
            <w:pPr>
              <w:jc w:val="center"/>
            </w:pPr>
          </w:p>
          <w:p w14:paraId="7A4A6CC8" w14:textId="77777777" w:rsidR="001D4B7A" w:rsidRPr="00093D50" w:rsidRDefault="001D4B7A" w:rsidP="001D4B7A">
            <w:pPr>
              <w:jc w:val="center"/>
              <w:rPr>
                <w:rFonts w:eastAsia="Arial Unicode MS"/>
              </w:rPr>
            </w:pPr>
            <w:r w:rsidRPr="00093D50"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093D50">
              <w:instrText xml:space="preserve"> FORMTEXT </w:instrText>
            </w:r>
            <w:r w:rsidRPr="00093D50">
              <w:fldChar w:fldCharType="separate"/>
            </w:r>
            <w:r w:rsidRPr="00093D50">
              <w:rPr>
                <w:noProof/>
              </w:rPr>
              <w:t>..........................</w:t>
            </w:r>
            <w:r w:rsidRPr="00093D50">
              <w:fldChar w:fldCharType="end"/>
            </w:r>
            <w:r w:rsidRPr="00093D50">
              <w:t>/</w:t>
            </w:r>
            <w:r w:rsidRPr="00093D50"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093D50">
              <w:instrText xml:space="preserve"> FORMTEXT </w:instrText>
            </w:r>
            <w:r w:rsidRPr="00093D50">
              <w:fldChar w:fldCharType="separate"/>
            </w:r>
            <w:r w:rsidRPr="00093D50">
              <w:rPr>
                <w:noProof/>
              </w:rPr>
              <w:t>..........................</w:t>
            </w:r>
            <w:r w:rsidRPr="00093D50">
              <w:fldChar w:fldCharType="end"/>
            </w:r>
            <w:r w:rsidRPr="00093D50">
              <w:t xml:space="preserve"> г.</w:t>
            </w:r>
          </w:p>
          <w:p w14:paraId="5DAB6C7B" w14:textId="77777777" w:rsidR="00093D50" w:rsidRDefault="00093D50" w:rsidP="00093D50">
            <w:pPr>
              <w:jc w:val="both"/>
            </w:pPr>
          </w:p>
          <w:p w14:paraId="02EB378F" w14:textId="77777777" w:rsidR="00CA1ECA" w:rsidRDefault="00CA1ECA" w:rsidP="00093D50">
            <w:pPr>
              <w:jc w:val="both"/>
            </w:pPr>
          </w:p>
          <w:p w14:paraId="333CE386" w14:textId="77777777" w:rsidR="00CA1ECA" w:rsidRDefault="00774F72" w:rsidP="00004289">
            <w:pPr>
              <w:ind w:firstLine="720"/>
              <w:jc w:val="both"/>
            </w:pPr>
            <w:r>
              <w:t xml:space="preserve">На основание </w:t>
            </w:r>
            <w:r w:rsidR="00A923D7">
              <w:t>чл. 259, ал.1 от Закона за предучилищното и училищното образова</w:t>
            </w:r>
            <w:r w:rsidR="003702E3">
              <w:t xml:space="preserve">ние, </w:t>
            </w:r>
            <w:r w:rsidR="007E355D">
              <w:t xml:space="preserve">чл. 3, ал.2 и чл. 37, ал.1 от Наредба № 10 за организация на дейностите в училищното образование, както и </w:t>
            </w:r>
            <w:r w:rsidR="00004289">
              <w:t>чл.38, ал.1, т.1</w:t>
            </w:r>
            <w:r w:rsidR="007E355D">
              <w:t xml:space="preserve"> от </w:t>
            </w:r>
            <w:r w:rsidR="007E355D" w:rsidRPr="00B76606">
              <w:t xml:space="preserve">Наредба № </w:t>
            </w:r>
            <w:r w:rsidR="007E355D">
              <w:t>11</w:t>
            </w:r>
            <w:r w:rsidR="007E355D" w:rsidRPr="00B76606">
              <w:t xml:space="preserve"> / </w:t>
            </w:r>
            <w:r w:rsidR="007E355D">
              <w:t>01.</w:t>
            </w:r>
            <w:r w:rsidR="007E355D" w:rsidRPr="00B76606">
              <w:t xml:space="preserve"> </w:t>
            </w:r>
            <w:r w:rsidR="007E355D">
              <w:t>09.</w:t>
            </w:r>
            <w:r w:rsidR="007E355D" w:rsidRPr="00B76606">
              <w:t xml:space="preserve"> 20</w:t>
            </w:r>
            <w:r w:rsidR="007E355D">
              <w:rPr>
                <w:lang w:val="en-US"/>
              </w:rPr>
              <w:t>16</w:t>
            </w:r>
            <w:r w:rsidR="007E355D" w:rsidRPr="00B76606">
              <w:t xml:space="preserve"> г. за оценяване на резултатите от обучението на учениците</w:t>
            </w:r>
            <w:r w:rsidR="007E355D">
              <w:t>,</w:t>
            </w:r>
            <w:r w:rsidR="00651EE9">
              <w:t xml:space="preserve"> в съответствие с чл.41, ал.1, 2, 3, 4, 5 и 6</w:t>
            </w:r>
            <w:r w:rsidR="00004289">
              <w:t xml:space="preserve"> от </w:t>
            </w:r>
            <w:r w:rsidR="00004289" w:rsidRPr="00B76606">
              <w:t xml:space="preserve">Наредба № </w:t>
            </w:r>
            <w:r w:rsidR="00004289">
              <w:t>11</w:t>
            </w:r>
            <w:r w:rsidR="00004289" w:rsidRPr="00B76606">
              <w:t xml:space="preserve"> / </w:t>
            </w:r>
            <w:r w:rsidR="00004289">
              <w:t>01.</w:t>
            </w:r>
            <w:r w:rsidR="00004289" w:rsidRPr="00B76606">
              <w:t xml:space="preserve"> </w:t>
            </w:r>
            <w:r w:rsidR="00004289">
              <w:t>09.</w:t>
            </w:r>
            <w:r w:rsidR="00004289" w:rsidRPr="00B76606">
              <w:t xml:space="preserve"> 20</w:t>
            </w:r>
            <w:r w:rsidR="00004289">
              <w:rPr>
                <w:lang w:val="en-US"/>
              </w:rPr>
              <w:t>16</w:t>
            </w:r>
            <w:r w:rsidR="00004289" w:rsidRPr="00B76606">
              <w:t xml:space="preserve"> г. за оценяване на резултатите от обучението на учениците</w:t>
            </w:r>
            <w:r w:rsidR="00A923D7" w:rsidRPr="00B76606">
              <w:t xml:space="preserve"> </w:t>
            </w:r>
          </w:p>
          <w:p w14:paraId="20036A79" w14:textId="77777777" w:rsidR="00093D50" w:rsidRDefault="00093D50" w:rsidP="00093D50">
            <w:pPr>
              <w:pStyle w:val="ab"/>
              <w:jc w:val="center"/>
            </w:pPr>
            <w:r>
              <w:t>ОПРЕДЕЛЯМ:</w:t>
            </w:r>
          </w:p>
          <w:p w14:paraId="027B124D" w14:textId="34F8A431" w:rsidR="004B76B1" w:rsidRDefault="004B76B1" w:rsidP="004B76B1">
            <w:pPr>
              <w:pStyle w:val="ab"/>
              <w:jc w:val="left"/>
            </w:pPr>
            <w:r w:rsidRPr="102D2C1B">
              <w:rPr>
                <w:b/>
              </w:rPr>
              <w:t>Ред и организация за провеждане на</w:t>
            </w:r>
            <w:r w:rsidR="00F61DDA" w:rsidRPr="102D2C1B">
              <w:rPr>
                <w:b/>
              </w:rPr>
              <w:t xml:space="preserve"> </w:t>
            </w:r>
            <w:r w:rsidR="009F4428" w:rsidRPr="102D2C1B">
              <w:rPr>
                <w:b/>
              </w:rPr>
              <w:t>изпитна</w:t>
            </w:r>
            <w:r w:rsidRPr="102D2C1B">
              <w:rPr>
                <w:b/>
              </w:rPr>
              <w:t xml:space="preserve"> сесия за определяне на годишни оценки</w:t>
            </w:r>
            <w:r>
              <w:t xml:space="preserve"> за </w:t>
            </w:r>
            <w:r w:rsidR="00095BC5">
              <w:t xml:space="preserve">Ивайло Фурнаджиев – 9 клас, </w:t>
            </w:r>
            <w:r w:rsidR="008E4ADF">
              <w:t>Христиана Петрова – 9 клас и Ива Янкова – 9 клас</w:t>
            </w:r>
            <w:r w:rsidR="009F4428">
              <w:t>, самостоятелна форма на обучение</w:t>
            </w:r>
            <w:r>
              <w:t>:</w:t>
            </w:r>
          </w:p>
          <w:p w14:paraId="6A05A809" w14:textId="77777777" w:rsidR="00CA1ECA" w:rsidRDefault="00CA1ECA" w:rsidP="00774F72">
            <w:pPr>
              <w:pStyle w:val="ab"/>
            </w:pPr>
          </w:p>
          <w:tbl>
            <w:tblPr>
              <w:tblW w:w="671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2278"/>
              <w:gridCol w:w="2410"/>
              <w:gridCol w:w="2025"/>
            </w:tblGrid>
            <w:tr w:rsidR="00407333" w:rsidRPr="00D8421D" w14:paraId="3313E01B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D9D9D9" w:themeFill="background1" w:themeFillShade="D9"/>
                  <w:vAlign w:val="center"/>
                </w:tcPr>
                <w:p w14:paraId="56A699B4" w14:textId="77777777" w:rsidR="00407333" w:rsidRPr="00D8421D" w:rsidRDefault="00407333" w:rsidP="00D8421D">
                  <w:pPr>
                    <w:pStyle w:val="ab"/>
                    <w:ind w:firstLine="0"/>
                    <w:jc w:val="center"/>
                    <w:rPr>
                      <w:b/>
                    </w:rPr>
                  </w:pPr>
                  <w:r w:rsidRPr="00D8421D">
                    <w:rPr>
                      <w:b/>
                    </w:rPr>
                    <w:t>Изпит по учебен предмет</w:t>
                  </w:r>
                </w:p>
              </w:tc>
              <w:tc>
                <w:tcPr>
                  <w:tcW w:w="2410" w:type="dxa"/>
                  <w:shd w:val="clear" w:color="auto" w:fill="D9D9D9" w:themeFill="background1" w:themeFillShade="D9"/>
                  <w:vAlign w:val="center"/>
                </w:tcPr>
                <w:p w14:paraId="40EDCBC1" w14:textId="77777777" w:rsidR="00407333" w:rsidRPr="00D8421D" w:rsidRDefault="00407333" w:rsidP="00075AC7">
                  <w:pPr>
                    <w:pStyle w:val="ab"/>
                    <w:ind w:firstLine="0"/>
                    <w:jc w:val="center"/>
                    <w:rPr>
                      <w:b/>
                    </w:rPr>
                  </w:pPr>
                  <w:r w:rsidRPr="00D8421D">
                    <w:rPr>
                      <w:b/>
                    </w:rPr>
                    <w:t>Формат на изпита</w:t>
                  </w:r>
                  <w:r>
                    <w:rPr>
                      <w:b/>
                    </w:rPr>
                    <w:t xml:space="preserve">, </w:t>
                  </w:r>
                  <w:r w:rsidRPr="00D8421D">
                    <w:rPr>
                      <w:b/>
                    </w:rPr>
                    <w:t xml:space="preserve">продължителност </w:t>
                  </w:r>
                </w:p>
              </w:tc>
              <w:tc>
                <w:tcPr>
                  <w:tcW w:w="2025" w:type="dxa"/>
                  <w:shd w:val="clear" w:color="auto" w:fill="D9D9D9" w:themeFill="background1" w:themeFillShade="D9"/>
                  <w:vAlign w:val="center"/>
                </w:tcPr>
                <w:p w14:paraId="07114F64" w14:textId="77777777" w:rsidR="00407333" w:rsidRPr="00D8421D" w:rsidRDefault="00407333" w:rsidP="00D8421D">
                  <w:pPr>
                    <w:pStyle w:val="ab"/>
                    <w:ind w:firstLine="0"/>
                    <w:jc w:val="center"/>
                    <w:rPr>
                      <w:b/>
                    </w:rPr>
                  </w:pPr>
                  <w:r w:rsidRPr="00D8421D">
                    <w:rPr>
                      <w:b/>
                    </w:rPr>
                    <w:t>Дата, начален час,</w:t>
                  </w:r>
                </w:p>
                <w:p w14:paraId="3FEE20F4" w14:textId="77777777" w:rsidR="00407333" w:rsidRPr="00D8421D" w:rsidRDefault="00407333" w:rsidP="00D8421D">
                  <w:pPr>
                    <w:pStyle w:val="ab"/>
                    <w:ind w:firstLine="0"/>
                    <w:jc w:val="center"/>
                    <w:rPr>
                      <w:b/>
                    </w:rPr>
                  </w:pPr>
                  <w:r w:rsidRPr="00D8421D">
                    <w:rPr>
                      <w:b/>
                    </w:rPr>
                    <w:t>място на провеждане</w:t>
                  </w:r>
                </w:p>
              </w:tc>
            </w:tr>
            <w:tr w:rsidR="00407333" w:rsidRPr="00D8421D" w14:paraId="5888EE30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30CC0847" w14:textId="1DE4C03B" w:rsidR="00407333" w:rsidRPr="00877E86" w:rsidRDefault="00407333" w:rsidP="00762B1B">
                  <w:pPr>
                    <w:pStyle w:val="ab"/>
                    <w:ind w:firstLine="0"/>
                    <w:jc w:val="center"/>
                    <w:rPr>
                      <w:bCs w:val="0"/>
                      <w:color w:val="FF0000"/>
                    </w:rPr>
                  </w:pPr>
                  <w:r>
                    <w:t>Информационни технологии – 9 клас.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3E60BB44" w14:textId="3EBFBF7B" w:rsidR="00407333" w:rsidRPr="00877E86" w:rsidRDefault="00407333" w:rsidP="00762B1B">
                  <w:pPr>
                    <w:pStyle w:val="ab"/>
                    <w:ind w:firstLine="0"/>
                    <w:jc w:val="left"/>
                    <w:rPr>
                      <w:bCs w:val="0"/>
                      <w:color w:val="FF0000"/>
                    </w:rPr>
                  </w:pPr>
                  <w:r w:rsidRPr="001D31B2">
                    <w:t>Писмен и практически</w:t>
                  </w:r>
                  <w:r>
                    <w:t xml:space="preserve"> – 3 астр. ч., от които до 60 м. - за писмената част.</w:t>
                  </w:r>
                </w:p>
              </w:tc>
              <w:tc>
                <w:tcPr>
                  <w:tcW w:w="2025" w:type="dxa"/>
                  <w:shd w:val="clear" w:color="auto" w:fill="auto"/>
                  <w:vAlign w:val="center"/>
                </w:tcPr>
                <w:p w14:paraId="2861CE3F" w14:textId="42E870C6" w:rsidR="00407333" w:rsidRPr="00877E86" w:rsidRDefault="00407333" w:rsidP="00762B1B">
                  <w:pPr>
                    <w:pStyle w:val="ab"/>
                    <w:ind w:firstLine="0"/>
                    <w:jc w:val="center"/>
                    <w:rPr>
                      <w:bCs w:val="0"/>
                      <w:color w:val="FF0000"/>
                    </w:rPr>
                  </w:pPr>
                  <w:r>
                    <w:rPr>
                      <w:lang w:val="en-US"/>
                    </w:rPr>
                    <w:t>2</w:t>
                  </w:r>
                  <w:r>
                    <w:t xml:space="preserve">6.08.2024 г. 09:00 ч. 323 </w:t>
                  </w:r>
                  <w:proofErr w:type="spellStart"/>
                  <w:r>
                    <w:t>каб</w:t>
                  </w:r>
                  <w:proofErr w:type="spellEnd"/>
                  <w:r>
                    <w:t>.</w:t>
                  </w:r>
                </w:p>
              </w:tc>
            </w:tr>
            <w:tr w:rsidR="00407333" w:rsidRPr="00D8421D" w14:paraId="276DCEBC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  <w:vAlign w:val="center"/>
                </w:tcPr>
                <w:p w14:paraId="0F35A43B" w14:textId="26BB3E5E" w:rsidR="00407333" w:rsidRPr="00543DB8" w:rsidRDefault="00407333" w:rsidP="00877E86">
                  <w:pPr>
                    <w:pStyle w:val="ab"/>
                    <w:ind w:firstLine="0"/>
                    <w:jc w:val="center"/>
                    <w:rPr>
                      <w:bCs w:val="0"/>
                    </w:rPr>
                  </w:pPr>
                  <w:r w:rsidRPr="00AC65E6">
                    <w:rPr>
                      <w:bCs w:val="0"/>
                    </w:rPr>
                    <w:t>Английски език</w:t>
                  </w:r>
                  <w:r>
                    <w:rPr>
                      <w:bCs w:val="0"/>
                    </w:rPr>
                    <w:t xml:space="preserve"> – 9 клас.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737D1E34" w14:textId="77777777" w:rsidR="00407333" w:rsidRPr="00543DB8" w:rsidRDefault="00407333" w:rsidP="00721981">
                  <w:pPr>
                    <w:pStyle w:val="ab"/>
                    <w:ind w:firstLine="0"/>
                    <w:jc w:val="left"/>
                    <w:rPr>
                      <w:bCs w:val="0"/>
                    </w:rPr>
                  </w:pPr>
                  <w:r>
                    <w:rPr>
                      <w:bCs w:val="0"/>
                    </w:rPr>
                    <w:t>Писмен и устен - 3</w:t>
                  </w:r>
                  <w:r w:rsidRPr="00326416">
                    <w:rPr>
                      <w:bCs w:val="0"/>
                    </w:rPr>
                    <w:t xml:space="preserve"> </w:t>
                  </w:r>
                  <w:proofErr w:type="spellStart"/>
                  <w:r w:rsidRPr="00326416">
                    <w:rPr>
                      <w:bCs w:val="0"/>
                    </w:rPr>
                    <w:t>астр</w:t>
                  </w:r>
                  <w:r>
                    <w:rPr>
                      <w:bCs w:val="0"/>
                    </w:rPr>
                    <w:t>.ч</w:t>
                  </w:r>
                  <w:proofErr w:type="spellEnd"/>
                  <w:r>
                    <w:rPr>
                      <w:bCs w:val="0"/>
                    </w:rPr>
                    <w:t>.</w:t>
                  </w:r>
                  <w:r w:rsidRPr="00326416">
                    <w:rPr>
                      <w:bCs w:val="0"/>
                    </w:rPr>
                    <w:t>, от които до 30м</w:t>
                  </w:r>
                  <w:r>
                    <w:rPr>
                      <w:bCs w:val="0"/>
                    </w:rPr>
                    <w:t>.</w:t>
                  </w:r>
                  <w:r w:rsidRPr="00326416">
                    <w:rPr>
                      <w:bCs w:val="0"/>
                    </w:rPr>
                    <w:t xml:space="preserve"> </w:t>
                  </w:r>
                  <w:r>
                    <w:rPr>
                      <w:bCs w:val="0"/>
                    </w:rPr>
                    <w:t>устен</w:t>
                  </w:r>
                </w:p>
              </w:tc>
              <w:tc>
                <w:tcPr>
                  <w:tcW w:w="2025" w:type="dxa"/>
                  <w:shd w:val="clear" w:color="auto" w:fill="auto"/>
                  <w:vAlign w:val="center"/>
                </w:tcPr>
                <w:p w14:paraId="63099343" w14:textId="5D97C3B8" w:rsidR="00407333" w:rsidRDefault="00407333" w:rsidP="003E65B7">
                  <w:pPr>
                    <w:pStyle w:val="ab"/>
                    <w:ind w:firstLin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  <w:lang w:val="en-US"/>
                    </w:rPr>
                    <w:t>27</w:t>
                  </w:r>
                  <w:r>
                    <w:rPr>
                      <w:bCs w:val="0"/>
                    </w:rPr>
                    <w:t>.0</w:t>
                  </w:r>
                  <w:r>
                    <w:rPr>
                      <w:bCs w:val="0"/>
                      <w:lang w:val="en-US"/>
                    </w:rPr>
                    <w:t>8</w:t>
                  </w:r>
                  <w:r>
                    <w:rPr>
                      <w:bCs w:val="0"/>
                    </w:rPr>
                    <w:t>.2024 г.</w:t>
                  </w:r>
                </w:p>
                <w:p w14:paraId="7C669E58" w14:textId="016367F5" w:rsidR="00407333" w:rsidRPr="00543DB8" w:rsidRDefault="00407333" w:rsidP="003E65B7">
                  <w:pPr>
                    <w:pStyle w:val="ab"/>
                    <w:ind w:firstLine="0"/>
                    <w:jc w:val="center"/>
                    <w:rPr>
                      <w:bCs w:val="0"/>
                    </w:rPr>
                  </w:pPr>
                  <w:r>
                    <w:t xml:space="preserve">09:00 ч. 323 </w:t>
                  </w:r>
                  <w:proofErr w:type="spellStart"/>
                  <w:r>
                    <w:t>каб</w:t>
                  </w:r>
                  <w:proofErr w:type="spellEnd"/>
                  <w:r>
                    <w:t>.</w:t>
                  </w:r>
                </w:p>
              </w:tc>
            </w:tr>
            <w:tr w:rsidR="00407333" w:rsidRPr="00D8421D" w14:paraId="5E63233D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  <w:vAlign w:val="center"/>
                </w:tcPr>
                <w:p w14:paraId="612675E5" w14:textId="72B1132A" w:rsidR="00407333" w:rsidRDefault="00407333" w:rsidP="000F5A1D">
                  <w:pPr>
                    <w:pStyle w:val="ab"/>
                    <w:ind w:firstLine="0"/>
                    <w:jc w:val="center"/>
                    <w:rPr>
                      <w:bCs w:val="0"/>
                    </w:rPr>
                  </w:pPr>
                  <w:r>
                    <w:rPr>
                      <w:bCs w:val="0"/>
                    </w:rPr>
                    <w:t>Математика – 9 клас.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1B85B267" w14:textId="3829B772" w:rsidR="00407333" w:rsidRDefault="00407333" w:rsidP="000F5A1D">
                  <w:pPr>
                    <w:pStyle w:val="ab"/>
                    <w:ind w:firstLine="0"/>
                    <w:jc w:val="left"/>
                    <w:rPr>
                      <w:bCs w:val="0"/>
                    </w:rPr>
                  </w:pPr>
                  <w:r>
                    <w:rPr>
                      <w:bCs w:val="0"/>
                    </w:rPr>
                    <w:t>Писмен – 3 астр. ч.</w:t>
                  </w:r>
                </w:p>
              </w:tc>
              <w:tc>
                <w:tcPr>
                  <w:tcW w:w="2025" w:type="dxa"/>
                  <w:shd w:val="clear" w:color="auto" w:fill="auto"/>
                  <w:vAlign w:val="center"/>
                </w:tcPr>
                <w:p w14:paraId="7319D595" w14:textId="2A78C3D8" w:rsidR="00407333" w:rsidRDefault="00407333" w:rsidP="000F5A1D">
                  <w:pPr>
                    <w:pStyle w:val="ab"/>
                    <w:ind w:firstLine="0"/>
                    <w:jc w:val="center"/>
                    <w:rPr>
                      <w:bCs w:val="0"/>
                      <w:lang w:val="en-US"/>
                    </w:rPr>
                  </w:pPr>
                  <w:r>
                    <w:rPr>
                      <w:bCs w:val="0"/>
                      <w:lang w:val="en-US"/>
                    </w:rPr>
                    <w:t>2</w:t>
                  </w:r>
                  <w:r>
                    <w:rPr>
                      <w:bCs w:val="0"/>
                    </w:rPr>
                    <w:t xml:space="preserve">8.08.2024 г. </w:t>
                  </w:r>
                  <w:r>
                    <w:t xml:space="preserve">09:00 ч. 325 </w:t>
                  </w:r>
                  <w:proofErr w:type="spellStart"/>
                  <w:r>
                    <w:t>каб</w:t>
                  </w:r>
                  <w:proofErr w:type="spellEnd"/>
                  <w:r>
                    <w:t>.</w:t>
                  </w:r>
                </w:p>
              </w:tc>
            </w:tr>
            <w:tr w:rsidR="00407333" w:rsidRPr="00D8421D" w14:paraId="2833C870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354DE9C4" w14:textId="0C59C6BB" w:rsidR="00407333" w:rsidRPr="00AC65E6" w:rsidRDefault="00407333" w:rsidP="00762B1B">
                  <w:pPr>
                    <w:pStyle w:val="ab"/>
                    <w:ind w:firstLine="0"/>
                    <w:jc w:val="center"/>
                    <w:rPr>
                      <w:bCs w:val="0"/>
                    </w:rPr>
                  </w:pPr>
                  <w:r>
                    <w:t>География и икономика – 9 кл.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0AEDAF42" w14:textId="6B29A65C" w:rsidR="00407333" w:rsidRDefault="00407333" w:rsidP="00762B1B">
                  <w:pPr>
                    <w:pStyle w:val="ab"/>
                    <w:ind w:firstLine="0"/>
                    <w:jc w:val="left"/>
                    <w:rPr>
                      <w:bCs w:val="0"/>
                    </w:rPr>
                  </w:pPr>
                  <w:r w:rsidRPr="00823A74">
                    <w:t xml:space="preserve">Писмен </w:t>
                  </w:r>
                  <w:r>
                    <w:t>–</w:t>
                  </w:r>
                  <w:r w:rsidRPr="00823A74">
                    <w:t xml:space="preserve"> 3</w:t>
                  </w:r>
                  <w:r>
                    <w:t xml:space="preserve"> </w:t>
                  </w:r>
                  <w:r w:rsidRPr="00823A74">
                    <w:t xml:space="preserve">астр. часа; </w:t>
                  </w:r>
                </w:p>
              </w:tc>
              <w:tc>
                <w:tcPr>
                  <w:tcW w:w="2025" w:type="dxa"/>
                  <w:shd w:val="clear" w:color="auto" w:fill="auto"/>
                  <w:vAlign w:val="center"/>
                </w:tcPr>
                <w:p w14:paraId="4A6C8090" w14:textId="306C4DEA" w:rsidR="00407333" w:rsidRDefault="00407333" w:rsidP="00762B1B">
                  <w:pPr>
                    <w:pStyle w:val="ab"/>
                    <w:ind w:firstLine="0"/>
                    <w:jc w:val="center"/>
                    <w:rPr>
                      <w:bCs w:val="0"/>
                    </w:rPr>
                  </w:pPr>
                  <w:r>
                    <w:t xml:space="preserve">29.08.2024 г. 09:00 ч. 323 </w:t>
                  </w:r>
                  <w:proofErr w:type="spellStart"/>
                  <w:r>
                    <w:t>каб</w:t>
                  </w:r>
                  <w:proofErr w:type="spellEnd"/>
                  <w:r>
                    <w:t>.</w:t>
                  </w:r>
                </w:p>
              </w:tc>
            </w:tr>
            <w:tr w:rsidR="00407333" w:rsidRPr="00D8421D" w14:paraId="6A793B01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214E7CD4" w14:textId="5DDA8487" w:rsidR="00407333" w:rsidRPr="00543DB8" w:rsidRDefault="00407333" w:rsidP="00762B1B">
                  <w:pPr>
                    <w:pStyle w:val="ab"/>
                    <w:ind w:firstLine="0"/>
                    <w:jc w:val="center"/>
                    <w:rPr>
                      <w:bCs w:val="0"/>
                    </w:rPr>
                  </w:pPr>
                  <w:r>
                    <w:t>История и цивилизации – 9 кл.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7CA23D72" w14:textId="231B23C9" w:rsidR="00407333" w:rsidRPr="00543DB8" w:rsidRDefault="00407333" w:rsidP="00762B1B">
                  <w:pPr>
                    <w:pStyle w:val="ab"/>
                    <w:ind w:firstLine="0"/>
                    <w:jc w:val="left"/>
                    <w:rPr>
                      <w:bCs w:val="0"/>
                    </w:rPr>
                  </w:pPr>
                  <w:r w:rsidRPr="00774F72">
                    <w:t>Писмен</w:t>
                  </w:r>
                  <w:r>
                    <w:t xml:space="preserve"> – 3</w:t>
                  </w:r>
                  <w:r w:rsidRPr="00774F72">
                    <w:t xml:space="preserve"> астр. </w:t>
                  </w:r>
                  <w:r>
                    <w:t>ч</w:t>
                  </w:r>
                  <w:r w:rsidRPr="00774F72">
                    <w:t>аса</w:t>
                  </w:r>
                  <w:r>
                    <w:t xml:space="preserve">  </w:t>
                  </w:r>
                </w:p>
              </w:tc>
              <w:tc>
                <w:tcPr>
                  <w:tcW w:w="2025" w:type="dxa"/>
                  <w:shd w:val="clear" w:color="auto" w:fill="auto"/>
                  <w:vAlign w:val="center"/>
                </w:tcPr>
                <w:p w14:paraId="572702E4" w14:textId="7F3A6FA4" w:rsidR="00407333" w:rsidRPr="00543DB8" w:rsidRDefault="00407333" w:rsidP="00762B1B">
                  <w:pPr>
                    <w:pStyle w:val="ab"/>
                    <w:ind w:firstLine="0"/>
                    <w:jc w:val="center"/>
                    <w:rPr>
                      <w:bCs w:val="0"/>
                    </w:rPr>
                  </w:pPr>
                  <w:r>
                    <w:t xml:space="preserve">30.08.2024 г. 09:00 ч. 323 </w:t>
                  </w:r>
                  <w:proofErr w:type="spellStart"/>
                  <w:r>
                    <w:t>каб</w:t>
                  </w:r>
                  <w:proofErr w:type="spellEnd"/>
                  <w:r>
                    <w:t>.</w:t>
                  </w:r>
                </w:p>
              </w:tc>
            </w:tr>
            <w:tr w:rsidR="00407333" w:rsidRPr="00D8421D" w14:paraId="38504120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0984C437" w14:textId="65C7063C" w:rsidR="00407333" w:rsidRPr="00774F72" w:rsidRDefault="00407333" w:rsidP="00762B1B">
                  <w:pPr>
                    <w:jc w:val="center"/>
                  </w:pPr>
                  <w:r>
                    <w:lastRenderedPageBreak/>
                    <w:t>Биология и здравно образование – 9 кл.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6DD4148D" w14:textId="1F471586" w:rsidR="00407333" w:rsidRPr="00774F72" w:rsidRDefault="00407333" w:rsidP="00762B1B">
                  <w:r w:rsidRPr="00823A74">
                    <w:t xml:space="preserve">Писмен </w:t>
                  </w:r>
                  <w:r>
                    <w:t>–</w:t>
                  </w:r>
                  <w:r w:rsidRPr="00823A74">
                    <w:t xml:space="preserve"> 3</w:t>
                  </w:r>
                  <w:r>
                    <w:t xml:space="preserve"> </w:t>
                  </w:r>
                  <w:r w:rsidRPr="00823A74">
                    <w:t xml:space="preserve">астр. часа;  </w:t>
                  </w:r>
                </w:p>
              </w:tc>
              <w:tc>
                <w:tcPr>
                  <w:tcW w:w="2025" w:type="dxa"/>
                  <w:shd w:val="clear" w:color="auto" w:fill="auto"/>
                  <w:vAlign w:val="center"/>
                </w:tcPr>
                <w:p w14:paraId="2BD55391" w14:textId="05117479" w:rsidR="00407333" w:rsidRDefault="00407333" w:rsidP="00762B1B">
                  <w:pPr>
                    <w:jc w:val="center"/>
                  </w:pPr>
                  <w:r>
                    <w:rPr>
                      <w:bCs/>
                    </w:rPr>
                    <w:t xml:space="preserve">02.09.2024 г. </w:t>
                  </w:r>
                  <w:r>
                    <w:t xml:space="preserve">09:00 ч. 323 </w:t>
                  </w:r>
                  <w:proofErr w:type="spellStart"/>
                  <w:r>
                    <w:t>каб</w:t>
                  </w:r>
                  <w:proofErr w:type="spellEnd"/>
                  <w:r>
                    <w:t>.</w:t>
                  </w:r>
                </w:p>
              </w:tc>
            </w:tr>
            <w:tr w:rsidR="00407333" w:rsidRPr="00D8421D" w14:paraId="7E740330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1B42ABDC" w14:textId="1994BA97" w:rsidR="00407333" w:rsidRPr="00774F72" w:rsidRDefault="00407333" w:rsidP="00336EAA">
                  <w:pPr>
                    <w:tabs>
                      <w:tab w:val="left" w:pos="567"/>
                    </w:tabs>
                  </w:pPr>
                  <w:r w:rsidRPr="00E86A7D">
                    <w:t>Химия и ООС – 9 кл.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45431940" w14:textId="79C6F23E" w:rsidR="00407333" w:rsidRPr="00774F72" w:rsidRDefault="00407333" w:rsidP="00336EAA">
                  <w:pPr>
                    <w:jc w:val="both"/>
                  </w:pPr>
                  <w:r w:rsidRPr="00E86A7D">
                    <w:t xml:space="preserve">Писмен – 3 астр. часа;  </w:t>
                  </w:r>
                </w:p>
              </w:tc>
              <w:tc>
                <w:tcPr>
                  <w:tcW w:w="2025" w:type="dxa"/>
                  <w:shd w:val="clear" w:color="auto" w:fill="auto"/>
                  <w:vAlign w:val="center"/>
                </w:tcPr>
                <w:p w14:paraId="61A2EDE3" w14:textId="589328F1" w:rsidR="00407333" w:rsidRDefault="00407333" w:rsidP="00336EAA">
                  <w:r>
                    <w:rPr>
                      <w:bCs/>
                    </w:rPr>
                    <w:t>03.09</w:t>
                  </w:r>
                  <w:r w:rsidRPr="00E86A7D">
                    <w:rPr>
                      <w:bCs/>
                    </w:rPr>
                    <w:t xml:space="preserve">.2024 г. </w:t>
                  </w:r>
                  <w:r w:rsidRPr="00E86A7D">
                    <w:t>09</w:t>
                  </w:r>
                  <w:r>
                    <w:t>:00 ч. 323</w:t>
                  </w:r>
                  <w:r w:rsidRPr="00E86A7D">
                    <w:t xml:space="preserve"> </w:t>
                  </w:r>
                  <w:proofErr w:type="spellStart"/>
                  <w:r w:rsidRPr="00E86A7D">
                    <w:t>каб</w:t>
                  </w:r>
                  <w:proofErr w:type="spellEnd"/>
                  <w:r w:rsidRPr="00E86A7D">
                    <w:t>.</w:t>
                  </w:r>
                </w:p>
              </w:tc>
            </w:tr>
            <w:tr w:rsidR="00407333" w:rsidRPr="00D8421D" w14:paraId="009675E5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01583C78" w14:textId="51D6D58F" w:rsidR="00407333" w:rsidRPr="00877E86" w:rsidRDefault="00407333" w:rsidP="00336EAA">
                  <w:pPr>
                    <w:rPr>
                      <w:color w:val="FF0000"/>
                    </w:rPr>
                  </w:pPr>
                  <w:r w:rsidRPr="00E86A7D">
                    <w:t>Физика и астрономия – 9 клас;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4E15CA37" w14:textId="54A70419" w:rsidR="00407333" w:rsidRPr="00877E86" w:rsidRDefault="00407333" w:rsidP="00336EAA">
                  <w:pPr>
                    <w:jc w:val="both"/>
                    <w:rPr>
                      <w:color w:val="FF0000"/>
                    </w:rPr>
                  </w:pPr>
                  <w:r w:rsidRPr="00E86A7D">
                    <w:t xml:space="preserve">Писмен – 3 астр. часа;  </w:t>
                  </w:r>
                </w:p>
              </w:tc>
              <w:tc>
                <w:tcPr>
                  <w:tcW w:w="2025" w:type="dxa"/>
                  <w:shd w:val="clear" w:color="auto" w:fill="auto"/>
                  <w:vAlign w:val="center"/>
                </w:tcPr>
                <w:p w14:paraId="7504FB2C" w14:textId="2F492645" w:rsidR="00407333" w:rsidRPr="00877E86" w:rsidRDefault="00407333" w:rsidP="00336EAA">
                  <w:pPr>
                    <w:rPr>
                      <w:color w:val="FF0000"/>
                    </w:rPr>
                  </w:pPr>
                  <w:r>
                    <w:rPr>
                      <w:bCs/>
                    </w:rPr>
                    <w:t>04.09</w:t>
                  </w:r>
                  <w:r w:rsidRPr="00E86A7D">
                    <w:rPr>
                      <w:bCs/>
                    </w:rPr>
                    <w:t xml:space="preserve">.2024 г. </w:t>
                  </w:r>
                  <w:r>
                    <w:t>09</w:t>
                  </w:r>
                  <w:r w:rsidRPr="00E86A7D">
                    <w:t xml:space="preserve">:00 ч. 323 </w:t>
                  </w:r>
                  <w:proofErr w:type="spellStart"/>
                  <w:r w:rsidRPr="00E86A7D">
                    <w:t>каб</w:t>
                  </w:r>
                  <w:proofErr w:type="spellEnd"/>
                  <w:r w:rsidRPr="00E86A7D">
                    <w:t>.</w:t>
                  </w:r>
                </w:p>
              </w:tc>
            </w:tr>
            <w:tr w:rsidR="00407333" w:rsidRPr="00D8421D" w14:paraId="0C4BD01E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1B88F199" w14:textId="6E6547B0" w:rsidR="00407333" w:rsidRPr="00E86A7D" w:rsidRDefault="00407333" w:rsidP="0005080C">
                  <w:pPr>
                    <w:jc w:val="both"/>
                    <w:rPr>
                      <w:highlight w:val="yellow"/>
                    </w:rPr>
                  </w:pPr>
                  <w:r w:rsidRPr="00E86A7D">
                    <w:t>Музика – 9 клас;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1B837455" w14:textId="3BAF9FEA" w:rsidR="00407333" w:rsidRPr="00E86A7D" w:rsidRDefault="00407333" w:rsidP="0005080C">
                  <w:pPr>
                    <w:jc w:val="both"/>
                  </w:pPr>
                  <w:r w:rsidRPr="00E86A7D">
                    <w:t>Писмен и практически – 3 астр. ч., от които до 60 м. - за писмената част.</w:t>
                  </w:r>
                </w:p>
              </w:tc>
              <w:tc>
                <w:tcPr>
                  <w:tcW w:w="2025" w:type="dxa"/>
                  <w:shd w:val="clear" w:color="auto" w:fill="auto"/>
                  <w:vAlign w:val="center"/>
                </w:tcPr>
                <w:p w14:paraId="5FB9E46D" w14:textId="3831CDFE" w:rsidR="00407333" w:rsidRPr="00E86A7D" w:rsidRDefault="00407333" w:rsidP="0005080C">
                  <w:r>
                    <w:rPr>
                      <w:bCs/>
                    </w:rPr>
                    <w:t>05.09</w:t>
                  </w:r>
                  <w:r w:rsidRPr="00E86A7D">
                    <w:rPr>
                      <w:bCs/>
                    </w:rPr>
                    <w:t xml:space="preserve">.2024 г. </w:t>
                  </w:r>
                  <w:r w:rsidRPr="00E86A7D">
                    <w:t xml:space="preserve">09:00 ч. 323 </w:t>
                  </w:r>
                  <w:proofErr w:type="spellStart"/>
                  <w:r w:rsidRPr="00E86A7D">
                    <w:t>каб</w:t>
                  </w:r>
                  <w:proofErr w:type="spellEnd"/>
                  <w:r w:rsidRPr="00E86A7D">
                    <w:t>.</w:t>
                  </w:r>
                </w:p>
              </w:tc>
            </w:tr>
            <w:tr w:rsidR="00407333" w:rsidRPr="00D8421D" w14:paraId="5270F77C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1CFFC0FC" w14:textId="4819CC15" w:rsidR="00407333" w:rsidRPr="00E86A7D" w:rsidRDefault="00407333" w:rsidP="0005080C">
                  <w:pPr>
                    <w:jc w:val="both"/>
                  </w:pPr>
                  <w:r w:rsidRPr="00E86A7D">
                    <w:t>Изобразително изкуство – 9 клас;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7D456277" w14:textId="20B72C84" w:rsidR="00407333" w:rsidRPr="00E86A7D" w:rsidRDefault="00407333" w:rsidP="0005080C">
                  <w:pPr>
                    <w:jc w:val="both"/>
                  </w:pPr>
                  <w:r w:rsidRPr="00E86A7D">
                    <w:t>Писмен и практически – 3 астр. ч., от които до 60 м. - за писмената част.</w:t>
                  </w:r>
                </w:p>
              </w:tc>
              <w:tc>
                <w:tcPr>
                  <w:tcW w:w="2025" w:type="dxa"/>
                  <w:shd w:val="clear" w:color="auto" w:fill="auto"/>
                  <w:vAlign w:val="center"/>
                </w:tcPr>
                <w:p w14:paraId="0B74B37D" w14:textId="2E338EE2" w:rsidR="00407333" w:rsidRPr="00E86A7D" w:rsidRDefault="00407333" w:rsidP="0005080C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09.09</w:t>
                  </w:r>
                  <w:r w:rsidRPr="00E86A7D">
                    <w:rPr>
                      <w:bCs/>
                    </w:rPr>
                    <w:t xml:space="preserve">.2024 г. </w:t>
                  </w:r>
                  <w:r w:rsidRPr="00E86A7D">
                    <w:t xml:space="preserve">09:00 ч. 323 </w:t>
                  </w:r>
                  <w:proofErr w:type="spellStart"/>
                  <w:r w:rsidRPr="00E86A7D">
                    <w:t>каб</w:t>
                  </w:r>
                  <w:proofErr w:type="spellEnd"/>
                  <w:r w:rsidRPr="00E86A7D">
                    <w:t>.</w:t>
                  </w:r>
                </w:p>
              </w:tc>
            </w:tr>
            <w:tr w:rsidR="00407333" w:rsidRPr="00D8421D" w14:paraId="3C7766AB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39D79076" w14:textId="0BA5B1EF" w:rsidR="00407333" w:rsidRPr="00E86A7D" w:rsidRDefault="00407333" w:rsidP="0005080C">
                  <w:pPr>
                    <w:jc w:val="both"/>
                  </w:pPr>
                  <w:r w:rsidRPr="00807C78">
                    <w:t>ППОП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346A6FF9" w14:textId="6EA7DC3D" w:rsidR="00407333" w:rsidRPr="00E86A7D" w:rsidRDefault="00407333" w:rsidP="0005080C">
                  <w:pPr>
                    <w:jc w:val="both"/>
                  </w:pPr>
                  <w:r w:rsidRPr="00807C78">
                    <w:rPr>
                      <w:bCs/>
                    </w:rPr>
                    <w:t xml:space="preserve">Практически – до 5 </w:t>
                  </w:r>
                  <w:proofErr w:type="spellStart"/>
                  <w:r w:rsidRPr="00807C78">
                    <w:rPr>
                      <w:bCs/>
                    </w:rPr>
                    <w:t>астрон</w:t>
                  </w:r>
                  <w:proofErr w:type="spellEnd"/>
                  <w:r w:rsidRPr="00807C78">
                    <w:rPr>
                      <w:bCs/>
                    </w:rPr>
                    <w:t>. часа.</w:t>
                  </w:r>
                </w:p>
              </w:tc>
              <w:tc>
                <w:tcPr>
                  <w:tcW w:w="2025" w:type="dxa"/>
                  <w:shd w:val="clear" w:color="auto" w:fill="auto"/>
                </w:tcPr>
                <w:p w14:paraId="59FFDD71" w14:textId="58C788E5" w:rsidR="00407333" w:rsidRPr="00E86A7D" w:rsidRDefault="00407333" w:rsidP="0005080C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10</w:t>
                  </w:r>
                  <w:r w:rsidRPr="00807C78">
                    <w:rPr>
                      <w:bCs/>
                    </w:rPr>
                    <w:t>.0</w:t>
                  </w:r>
                  <w:r>
                    <w:rPr>
                      <w:bCs/>
                    </w:rPr>
                    <w:t>9</w:t>
                  </w:r>
                  <w:r w:rsidRPr="00807C78">
                    <w:rPr>
                      <w:bCs/>
                    </w:rPr>
                    <w:t xml:space="preserve">.2024 г. </w:t>
                  </w:r>
                  <w:r w:rsidRPr="00807C78">
                    <w:t xml:space="preserve">09:00 ч. 323 </w:t>
                  </w:r>
                  <w:proofErr w:type="spellStart"/>
                  <w:r w:rsidRPr="00807C78">
                    <w:t>каб</w:t>
                  </w:r>
                  <w:proofErr w:type="spellEnd"/>
                  <w:r w:rsidRPr="00807C78">
                    <w:t>.</w:t>
                  </w:r>
                </w:p>
              </w:tc>
            </w:tr>
            <w:tr w:rsidR="00407333" w:rsidRPr="00D8421D" w14:paraId="6CBA9358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7E9B2AAD" w14:textId="01BBBA80" w:rsidR="00407333" w:rsidRPr="00E86A7D" w:rsidRDefault="00407333" w:rsidP="0005080C">
                  <w:pPr>
                    <w:jc w:val="both"/>
                  </w:pPr>
                  <w:r w:rsidRPr="00807C78">
                    <w:t>Бази данни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5BA041F1" w14:textId="19EE6C56" w:rsidR="00407333" w:rsidRPr="00E86A7D" w:rsidRDefault="00407333" w:rsidP="0005080C">
                  <w:pPr>
                    <w:jc w:val="both"/>
                  </w:pPr>
                  <w:r w:rsidRPr="00807C78">
                    <w:t>Писмен и практически – 3 астр. ч., от които до 60 м. - за писмената част.</w:t>
                  </w:r>
                </w:p>
              </w:tc>
              <w:tc>
                <w:tcPr>
                  <w:tcW w:w="2025" w:type="dxa"/>
                  <w:shd w:val="clear" w:color="auto" w:fill="auto"/>
                </w:tcPr>
                <w:p w14:paraId="30782C6F" w14:textId="4ED59740" w:rsidR="00407333" w:rsidRPr="00E86A7D" w:rsidRDefault="00407333" w:rsidP="0005080C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11</w:t>
                  </w:r>
                  <w:r w:rsidRPr="00807C78">
                    <w:rPr>
                      <w:bCs/>
                    </w:rPr>
                    <w:t>.0</w:t>
                  </w:r>
                  <w:r>
                    <w:rPr>
                      <w:bCs/>
                    </w:rPr>
                    <w:t>9</w:t>
                  </w:r>
                  <w:r w:rsidRPr="00807C78">
                    <w:rPr>
                      <w:bCs/>
                    </w:rPr>
                    <w:t xml:space="preserve">.2024 г. </w:t>
                  </w:r>
                  <w:r w:rsidRPr="00807C78">
                    <w:t xml:space="preserve">09:00 ч. 323 </w:t>
                  </w:r>
                  <w:proofErr w:type="spellStart"/>
                  <w:r w:rsidRPr="00807C78">
                    <w:t>каб</w:t>
                  </w:r>
                  <w:proofErr w:type="spellEnd"/>
                  <w:r w:rsidRPr="00807C78">
                    <w:t>.</w:t>
                  </w:r>
                </w:p>
              </w:tc>
            </w:tr>
            <w:tr w:rsidR="00407333" w:rsidRPr="00D8421D" w14:paraId="47FB21C4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6E276DC8" w14:textId="2CA2B3AB" w:rsidR="00407333" w:rsidRPr="00E86A7D" w:rsidRDefault="00407333" w:rsidP="0005080C">
                  <w:pPr>
                    <w:jc w:val="both"/>
                  </w:pPr>
                  <w:r w:rsidRPr="00E86A7D">
                    <w:t>Философия – 9 кл.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6317220F" w14:textId="78D37531" w:rsidR="00407333" w:rsidRPr="00E86A7D" w:rsidRDefault="00407333" w:rsidP="0005080C">
                  <w:pPr>
                    <w:rPr>
                      <w:bCs/>
                    </w:rPr>
                  </w:pPr>
                  <w:r w:rsidRPr="00E86A7D">
                    <w:t xml:space="preserve">Писмен – 3 астр. часа;  </w:t>
                  </w:r>
                </w:p>
              </w:tc>
              <w:tc>
                <w:tcPr>
                  <w:tcW w:w="2025" w:type="dxa"/>
                  <w:shd w:val="clear" w:color="auto" w:fill="auto"/>
                  <w:vAlign w:val="center"/>
                </w:tcPr>
                <w:p w14:paraId="4DC40925" w14:textId="057A7FDE" w:rsidR="00407333" w:rsidRPr="00E86A7D" w:rsidRDefault="00407333" w:rsidP="0005080C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12.09</w:t>
                  </w:r>
                  <w:r w:rsidRPr="00E86A7D">
                    <w:rPr>
                      <w:bCs/>
                    </w:rPr>
                    <w:t xml:space="preserve">.2024 г. </w:t>
                  </w:r>
                  <w:r w:rsidRPr="00E86A7D">
                    <w:t xml:space="preserve">09:00 ч. 323 </w:t>
                  </w:r>
                  <w:proofErr w:type="spellStart"/>
                  <w:r w:rsidRPr="00E86A7D">
                    <w:t>каб</w:t>
                  </w:r>
                  <w:proofErr w:type="spellEnd"/>
                  <w:r w:rsidRPr="00E86A7D">
                    <w:t>.</w:t>
                  </w:r>
                </w:p>
              </w:tc>
            </w:tr>
            <w:tr w:rsidR="00407333" w:rsidRPr="00D8421D" w14:paraId="0102741A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4662649F" w14:textId="6D97B7DC" w:rsidR="00407333" w:rsidRPr="00E86A7D" w:rsidRDefault="00407333" w:rsidP="00762B1B">
                  <w:pPr>
                    <w:jc w:val="both"/>
                  </w:pPr>
                  <w:r w:rsidRPr="00E86A7D">
                    <w:t>ЗБУТ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11880F78" w14:textId="70755D64" w:rsidR="00407333" w:rsidRPr="00E86A7D" w:rsidRDefault="00407333" w:rsidP="00762B1B">
                  <w:pPr>
                    <w:rPr>
                      <w:bCs/>
                    </w:rPr>
                  </w:pPr>
                  <w:r w:rsidRPr="00E86A7D">
                    <w:t>Писмен до 3 астр. часа.</w:t>
                  </w:r>
                </w:p>
              </w:tc>
              <w:tc>
                <w:tcPr>
                  <w:tcW w:w="2025" w:type="dxa"/>
                  <w:shd w:val="clear" w:color="auto" w:fill="auto"/>
                </w:tcPr>
                <w:p w14:paraId="5C19FB85" w14:textId="039C1DFA" w:rsidR="00407333" w:rsidRPr="00E86A7D" w:rsidRDefault="00407333" w:rsidP="00762B1B">
                  <w:r>
                    <w:t xml:space="preserve">13.09.2024 г. 09:00 ч. 323 </w:t>
                  </w:r>
                  <w:proofErr w:type="spellStart"/>
                  <w:r>
                    <w:t>каб</w:t>
                  </w:r>
                  <w:proofErr w:type="spellEnd"/>
                  <w:r>
                    <w:t>.</w:t>
                  </w:r>
                </w:p>
              </w:tc>
            </w:tr>
            <w:tr w:rsidR="00407333" w:rsidRPr="00D8421D" w14:paraId="44A7F397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458E79A9" w14:textId="77777777" w:rsidR="00407333" w:rsidRPr="00E86A7D" w:rsidRDefault="00407333" w:rsidP="00762B1B">
                  <w:pPr>
                    <w:jc w:val="both"/>
                  </w:pPr>
                  <w:r w:rsidRPr="00E86A7D">
                    <w:t>Обща теория на счетоводната отчетност – теория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2F59E1F1" w14:textId="77777777" w:rsidR="00407333" w:rsidRPr="00E86A7D" w:rsidRDefault="00407333" w:rsidP="00762B1B">
                  <w:pPr>
                    <w:rPr>
                      <w:bCs/>
                    </w:rPr>
                  </w:pPr>
                  <w:r w:rsidRPr="00E86A7D">
                    <w:rPr>
                      <w:bCs/>
                    </w:rPr>
                    <w:t xml:space="preserve">Писмен до 3 </w:t>
                  </w:r>
                  <w:proofErr w:type="spellStart"/>
                  <w:r w:rsidRPr="00E86A7D">
                    <w:rPr>
                      <w:bCs/>
                    </w:rPr>
                    <w:t>астр.ч</w:t>
                  </w:r>
                  <w:proofErr w:type="spellEnd"/>
                  <w:r w:rsidRPr="00E86A7D">
                    <w:rPr>
                      <w:bCs/>
                    </w:rPr>
                    <w:t>.</w:t>
                  </w:r>
                </w:p>
              </w:tc>
              <w:tc>
                <w:tcPr>
                  <w:tcW w:w="2025" w:type="dxa"/>
                  <w:shd w:val="clear" w:color="auto" w:fill="auto"/>
                </w:tcPr>
                <w:p w14:paraId="661BDF82" w14:textId="66725E60" w:rsidR="00407333" w:rsidRPr="00E86A7D" w:rsidRDefault="00407333" w:rsidP="00762B1B">
                  <w:r>
                    <w:t xml:space="preserve">17.09.2024 г. 14:00 ч. 324 </w:t>
                  </w:r>
                  <w:proofErr w:type="spellStart"/>
                  <w:r>
                    <w:t>каб</w:t>
                  </w:r>
                  <w:proofErr w:type="spellEnd"/>
                  <w:r>
                    <w:t>.</w:t>
                  </w:r>
                </w:p>
              </w:tc>
            </w:tr>
            <w:tr w:rsidR="00407333" w:rsidRPr="00D8421D" w14:paraId="7FC20E2C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42E1CD59" w14:textId="77777777" w:rsidR="00407333" w:rsidRPr="00E86A7D" w:rsidRDefault="00407333" w:rsidP="00762B1B">
                  <w:pPr>
                    <w:jc w:val="both"/>
                  </w:pPr>
                  <w:r w:rsidRPr="00E86A7D">
                    <w:t>Обща теория на счетоводната отчетност – практика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1FEAF50F" w14:textId="77777777" w:rsidR="00407333" w:rsidRPr="00E86A7D" w:rsidRDefault="00407333" w:rsidP="00762B1B">
                  <w:r w:rsidRPr="00E86A7D">
                    <w:rPr>
                      <w:bCs/>
                    </w:rPr>
                    <w:t xml:space="preserve">Практически – до 5 </w:t>
                  </w:r>
                  <w:proofErr w:type="spellStart"/>
                  <w:r w:rsidRPr="00E86A7D">
                    <w:rPr>
                      <w:bCs/>
                    </w:rPr>
                    <w:t>астрон</w:t>
                  </w:r>
                  <w:proofErr w:type="spellEnd"/>
                  <w:r w:rsidRPr="00E86A7D">
                    <w:rPr>
                      <w:bCs/>
                    </w:rPr>
                    <w:t>. часа.</w:t>
                  </w:r>
                </w:p>
              </w:tc>
              <w:tc>
                <w:tcPr>
                  <w:tcW w:w="2025" w:type="dxa"/>
                  <w:shd w:val="clear" w:color="auto" w:fill="auto"/>
                </w:tcPr>
                <w:p w14:paraId="6623BF7D" w14:textId="764E5EDC" w:rsidR="00407333" w:rsidRPr="00E86A7D" w:rsidRDefault="00407333" w:rsidP="00762B1B">
                  <w:r>
                    <w:t xml:space="preserve">18.09.2024 г. 14:00 ч. 323 </w:t>
                  </w:r>
                  <w:proofErr w:type="spellStart"/>
                  <w:r>
                    <w:t>каб</w:t>
                  </w:r>
                  <w:proofErr w:type="spellEnd"/>
                  <w:r>
                    <w:t>.</w:t>
                  </w:r>
                </w:p>
              </w:tc>
            </w:tr>
            <w:tr w:rsidR="00407333" w:rsidRPr="00D8421D" w14:paraId="0829ED99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48B20338" w14:textId="77777777" w:rsidR="00407333" w:rsidRPr="00E86A7D" w:rsidRDefault="00407333" w:rsidP="00762B1B">
                  <w:pPr>
                    <w:jc w:val="both"/>
                  </w:pPr>
                  <w:r w:rsidRPr="00E86A7D">
                    <w:t>Бизнес комуникации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50DF219A" w14:textId="77777777" w:rsidR="00407333" w:rsidRPr="00E86A7D" w:rsidRDefault="00407333" w:rsidP="00762B1B">
                  <w:pPr>
                    <w:rPr>
                      <w:bCs/>
                    </w:rPr>
                  </w:pPr>
                  <w:r w:rsidRPr="00E86A7D">
                    <w:rPr>
                      <w:bCs/>
                    </w:rPr>
                    <w:t xml:space="preserve">Практически – до 5 </w:t>
                  </w:r>
                  <w:proofErr w:type="spellStart"/>
                  <w:r w:rsidRPr="00E86A7D">
                    <w:rPr>
                      <w:bCs/>
                    </w:rPr>
                    <w:t>астрон</w:t>
                  </w:r>
                  <w:proofErr w:type="spellEnd"/>
                  <w:r w:rsidRPr="00E86A7D">
                    <w:rPr>
                      <w:bCs/>
                    </w:rPr>
                    <w:t>. часа.</w:t>
                  </w:r>
                </w:p>
              </w:tc>
              <w:tc>
                <w:tcPr>
                  <w:tcW w:w="2025" w:type="dxa"/>
                  <w:shd w:val="clear" w:color="auto" w:fill="auto"/>
                </w:tcPr>
                <w:p w14:paraId="61842E90" w14:textId="7BCE390C" w:rsidR="00407333" w:rsidRPr="00E86A7D" w:rsidRDefault="00407333" w:rsidP="00762B1B">
                  <w:r>
                    <w:t xml:space="preserve">19.09.2024 г. 14:00 ч. 323 </w:t>
                  </w:r>
                  <w:proofErr w:type="spellStart"/>
                  <w:r>
                    <w:t>каб</w:t>
                  </w:r>
                  <w:proofErr w:type="spellEnd"/>
                  <w:r>
                    <w:t>.</w:t>
                  </w:r>
                </w:p>
              </w:tc>
            </w:tr>
            <w:tr w:rsidR="00407333" w:rsidRPr="00D8421D" w14:paraId="0E837EAD" w14:textId="77777777" w:rsidTr="00407333">
              <w:trPr>
                <w:jc w:val="center"/>
              </w:trPr>
              <w:tc>
                <w:tcPr>
                  <w:tcW w:w="2278" w:type="dxa"/>
                  <w:shd w:val="clear" w:color="auto" w:fill="auto"/>
                </w:tcPr>
                <w:p w14:paraId="64AA9ACF" w14:textId="77777777" w:rsidR="00407333" w:rsidRPr="00807C78" w:rsidRDefault="00407333" w:rsidP="00762B1B">
                  <w:pPr>
                    <w:jc w:val="both"/>
                  </w:pPr>
                  <w:r w:rsidRPr="00807C78">
                    <w:t>ФВС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629499CF" w14:textId="77777777" w:rsidR="00407333" w:rsidRPr="00807C78" w:rsidRDefault="00407333" w:rsidP="00762B1B">
                  <w:r w:rsidRPr="00807C78">
                    <w:t>Практически</w:t>
                  </w:r>
                </w:p>
              </w:tc>
              <w:tc>
                <w:tcPr>
                  <w:tcW w:w="2025" w:type="dxa"/>
                  <w:shd w:val="clear" w:color="auto" w:fill="auto"/>
                </w:tcPr>
                <w:p w14:paraId="45B919A6" w14:textId="6154EF68" w:rsidR="00407333" w:rsidRPr="00807C78" w:rsidRDefault="00407333" w:rsidP="00762B1B">
                  <w:pPr>
                    <w:tabs>
                      <w:tab w:val="center" w:pos="893"/>
                    </w:tabs>
                  </w:pPr>
                  <w:r>
                    <w:t xml:space="preserve">20.09.2024 г. 14:00ч. </w:t>
                  </w:r>
                  <w:r>
                    <w:lastRenderedPageBreak/>
                    <w:t>физкултурен салон, игрище</w:t>
                  </w:r>
                </w:p>
              </w:tc>
            </w:tr>
          </w:tbl>
          <w:p w14:paraId="41C8F396" w14:textId="77777777" w:rsidR="00774F72" w:rsidRDefault="00774F72" w:rsidP="00774F72">
            <w:pPr>
              <w:ind w:firstLine="720"/>
              <w:jc w:val="both"/>
              <w:rPr>
                <w:b/>
              </w:rPr>
            </w:pPr>
          </w:p>
          <w:p w14:paraId="72A3D3EC" w14:textId="77777777" w:rsidR="00952A7B" w:rsidRDefault="00952A7B" w:rsidP="00774F72">
            <w:pPr>
              <w:ind w:firstLine="720"/>
              <w:jc w:val="both"/>
              <w:rPr>
                <w:b/>
              </w:rPr>
            </w:pPr>
          </w:p>
          <w:p w14:paraId="4C8A473C" w14:textId="77777777" w:rsidR="00774F72" w:rsidRDefault="00774F72" w:rsidP="00774F72">
            <w:pPr>
              <w:ind w:firstLine="720"/>
              <w:jc w:val="both"/>
              <w:rPr>
                <w:lang w:val="en-US"/>
              </w:rPr>
            </w:pPr>
            <w:r>
              <w:rPr>
                <w:b/>
              </w:rPr>
              <w:t>Поправителните изпити се полагат върху учебното съдържание за класа и за съответния вид подготовка</w:t>
            </w:r>
            <w:r w:rsidRPr="00774F72">
              <w:t>.</w:t>
            </w:r>
          </w:p>
          <w:p w14:paraId="1C076BE0" w14:textId="002DF6C2" w:rsidR="00AD04EC" w:rsidRPr="00AD04EC" w:rsidRDefault="00AD04EC" w:rsidP="00774F72">
            <w:pPr>
              <w:ind w:firstLine="720"/>
              <w:jc w:val="both"/>
              <w:rPr>
                <w:b/>
              </w:rPr>
            </w:pPr>
            <w:r>
              <w:t xml:space="preserve">Проверката на писмените работи на учениците да се извърши в учителската стая. Резултатите ще са обявени в учителската стая и при </w:t>
            </w:r>
            <w:r w:rsidR="00E92CA8">
              <w:t>Д. Танина</w:t>
            </w:r>
            <w:r>
              <w:t xml:space="preserve"> – заместник-директор.</w:t>
            </w:r>
          </w:p>
          <w:p w14:paraId="0D0B940D" w14:textId="77777777" w:rsidR="00093D50" w:rsidRPr="00093D50" w:rsidRDefault="00093D50" w:rsidP="00093D50">
            <w:pPr>
              <w:pStyle w:val="ab"/>
              <w:rPr>
                <w:i/>
                <w:sz w:val="22"/>
                <w:szCs w:val="22"/>
              </w:rPr>
            </w:pPr>
          </w:p>
          <w:p w14:paraId="13E498C5" w14:textId="77777777" w:rsidR="00093D50" w:rsidRPr="00093D50" w:rsidRDefault="00093D50" w:rsidP="00093D50">
            <w:pPr>
              <w:pStyle w:val="ab"/>
              <w:rPr>
                <w:b/>
                <w:szCs w:val="24"/>
              </w:rPr>
            </w:pPr>
            <w:r w:rsidRPr="00093D50">
              <w:rPr>
                <w:b/>
                <w:szCs w:val="24"/>
              </w:rPr>
              <w:t>Задължения на длъжностните лица</w:t>
            </w:r>
            <w:r w:rsidRPr="00093D50">
              <w:rPr>
                <w:szCs w:val="24"/>
              </w:rPr>
              <w:t xml:space="preserve">: </w:t>
            </w:r>
          </w:p>
          <w:p w14:paraId="0E27B00A" w14:textId="77777777" w:rsidR="00093D50" w:rsidRPr="00093D50" w:rsidRDefault="00093D50" w:rsidP="00093D50">
            <w:pPr>
              <w:pStyle w:val="ab"/>
              <w:rPr>
                <w:b/>
                <w:szCs w:val="24"/>
              </w:rPr>
            </w:pPr>
          </w:p>
          <w:p w14:paraId="3A4AD792" w14:textId="77777777" w:rsidR="00093D50" w:rsidRPr="00093D50" w:rsidRDefault="00093D50" w:rsidP="00093D50">
            <w:pPr>
              <w:pStyle w:val="ab"/>
              <w:rPr>
                <w:b/>
                <w:szCs w:val="24"/>
              </w:rPr>
            </w:pPr>
            <w:r w:rsidRPr="00093D50">
              <w:rPr>
                <w:szCs w:val="24"/>
              </w:rPr>
              <w:t>1</w:t>
            </w:r>
            <w:r w:rsidRPr="00093D50">
              <w:rPr>
                <w:b/>
                <w:szCs w:val="24"/>
              </w:rPr>
              <w:t>. Комисия за организиране на изпита</w:t>
            </w:r>
            <w:r w:rsidRPr="00093D50">
              <w:rPr>
                <w:szCs w:val="24"/>
              </w:rPr>
              <w:t>:</w:t>
            </w:r>
          </w:p>
          <w:p w14:paraId="6E58D49A" w14:textId="6C81F376" w:rsidR="00075AC7" w:rsidRPr="00075AC7" w:rsidRDefault="00093D50" w:rsidP="00093D50">
            <w:pPr>
              <w:pStyle w:val="ab"/>
              <w:numPr>
                <w:ilvl w:val="0"/>
                <w:numId w:val="47"/>
              </w:numPr>
              <w:rPr>
                <w:szCs w:val="24"/>
              </w:rPr>
            </w:pPr>
            <w:r w:rsidRPr="00093D50">
              <w:rPr>
                <w:szCs w:val="24"/>
              </w:rPr>
              <w:t xml:space="preserve">Получава от </w:t>
            </w:r>
            <w:r w:rsidR="00807C78">
              <w:t>Донка Танина</w:t>
            </w:r>
            <w:r w:rsidR="002541EF">
              <w:t xml:space="preserve"> – заместник директор</w:t>
            </w:r>
            <w:r w:rsidRPr="00093D50">
              <w:rPr>
                <w:szCs w:val="24"/>
              </w:rPr>
              <w:t xml:space="preserve"> протокол за дежурство при провеждане на писмен изпит, номенклатурен номер 3-82, който се води по време на изпита, както и информацията, необходима за попълване на 1-ва стр. на протокола</w:t>
            </w:r>
            <w:r w:rsidR="00075AC7" w:rsidRPr="00075AC7">
              <w:rPr>
                <w:i/>
                <w:szCs w:val="24"/>
              </w:rPr>
              <w:t xml:space="preserve">. </w:t>
            </w:r>
          </w:p>
          <w:p w14:paraId="76F9FD00" w14:textId="77777777" w:rsidR="00093D50" w:rsidRPr="00093D50" w:rsidRDefault="00093D50" w:rsidP="00093D50">
            <w:pPr>
              <w:pStyle w:val="ab"/>
              <w:numPr>
                <w:ilvl w:val="0"/>
                <w:numId w:val="47"/>
              </w:numPr>
              <w:rPr>
                <w:szCs w:val="24"/>
              </w:rPr>
            </w:pPr>
            <w:r w:rsidRPr="00093D50">
              <w:rPr>
                <w:szCs w:val="24"/>
              </w:rPr>
              <w:t xml:space="preserve">Дежури при провеждането на писмен изпит по учебен предмет, като следи за нормалното му протичане. </w:t>
            </w:r>
          </w:p>
          <w:p w14:paraId="5EE14520" w14:textId="77777777" w:rsidR="00093D50" w:rsidRPr="00093D50" w:rsidRDefault="00093D50" w:rsidP="00093D50">
            <w:pPr>
              <w:pStyle w:val="ab"/>
              <w:numPr>
                <w:ilvl w:val="0"/>
                <w:numId w:val="47"/>
              </w:numPr>
              <w:rPr>
                <w:szCs w:val="24"/>
              </w:rPr>
            </w:pPr>
            <w:r w:rsidRPr="00093D50">
              <w:rPr>
                <w:szCs w:val="24"/>
              </w:rPr>
              <w:t xml:space="preserve">Спазва продължителността на изпитите, съгласно </w:t>
            </w:r>
            <w:r w:rsidR="002541EF" w:rsidRPr="00B76606">
              <w:t xml:space="preserve">Наредба № </w:t>
            </w:r>
            <w:r w:rsidR="002541EF">
              <w:t>11</w:t>
            </w:r>
            <w:r w:rsidR="002541EF" w:rsidRPr="00B76606">
              <w:t xml:space="preserve"> / </w:t>
            </w:r>
            <w:r w:rsidR="002541EF">
              <w:t>01.</w:t>
            </w:r>
            <w:r w:rsidR="002541EF" w:rsidRPr="00B76606">
              <w:t xml:space="preserve"> </w:t>
            </w:r>
            <w:r w:rsidR="002541EF">
              <w:t>09.</w:t>
            </w:r>
            <w:r w:rsidR="002541EF" w:rsidRPr="00B76606">
              <w:t xml:space="preserve"> 20</w:t>
            </w:r>
            <w:r w:rsidR="002541EF">
              <w:rPr>
                <w:lang w:val="en-US"/>
              </w:rPr>
              <w:t>16</w:t>
            </w:r>
            <w:r w:rsidR="002541EF" w:rsidRPr="00B76606">
              <w:t xml:space="preserve"> г. за оценяване на резултатите от обучението на учениците</w:t>
            </w:r>
            <w:r w:rsidRPr="00093D50">
              <w:rPr>
                <w:szCs w:val="24"/>
              </w:rPr>
              <w:t xml:space="preserve">. </w:t>
            </w:r>
          </w:p>
          <w:p w14:paraId="15F036C4" w14:textId="77777777" w:rsidR="00093D50" w:rsidRPr="00093D50" w:rsidRDefault="00093D50" w:rsidP="00093D50">
            <w:pPr>
              <w:pStyle w:val="ab"/>
              <w:numPr>
                <w:ilvl w:val="0"/>
                <w:numId w:val="47"/>
              </w:numPr>
              <w:rPr>
                <w:szCs w:val="24"/>
              </w:rPr>
            </w:pPr>
            <w:r w:rsidRPr="00093D50">
              <w:rPr>
                <w:szCs w:val="24"/>
              </w:rPr>
              <w:t>Не напуска изпитната зала, не води разговор, не се занимава с дейности, несвойствени за изпита, и не ползва моби</w:t>
            </w:r>
            <w:r w:rsidR="00B76606">
              <w:rPr>
                <w:szCs w:val="24"/>
              </w:rPr>
              <w:t>лни</w:t>
            </w:r>
            <w:r w:rsidRPr="00093D50">
              <w:rPr>
                <w:szCs w:val="24"/>
              </w:rPr>
              <w:t xml:space="preserve"> устройства. </w:t>
            </w:r>
          </w:p>
          <w:p w14:paraId="6C975D4D" w14:textId="77777777" w:rsidR="00093D50" w:rsidRPr="00093D50" w:rsidRDefault="00093D50" w:rsidP="00093D50">
            <w:pPr>
              <w:pStyle w:val="ab"/>
              <w:numPr>
                <w:ilvl w:val="0"/>
                <w:numId w:val="47"/>
              </w:numPr>
              <w:rPr>
                <w:szCs w:val="24"/>
              </w:rPr>
            </w:pPr>
            <w:r w:rsidRPr="00093D50">
              <w:rPr>
                <w:szCs w:val="24"/>
              </w:rPr>
              <w:t>Не допуска в залата шум, движение или други действия, които нарушават нормалното протичане на изпита.</w:t>
            </w:r>
          </w:p>
          <w:p w14:paraId="02C74A7B" w14:textId="77777777" w:rsidR="00093D50" w:rsidRPr="00093D50" w:rsidRDefault="00093D50" w:rsidP="00093D50">
            <w:pPr>
              <w:pStyle w:val="ab"/>
              <w:numPr>
                <w:ilvl w:val="0"/>
                <w:numId w:val="47"/>
              </w:numPr>
              <w:rPr>
                <w:szCs w:val="24"/>
              </w:rPr>
            </w:pPr>
            <w:r w:rsidRPr="00093D50">
              <w:rPr>
                <w:szCs w:val="24"/>
              </w:rPr>
              <w:t xml:space="preserve">Не допуска подсказване и преписване. </w:t>
            </w:r>
          </w:p>
          <w:p w14:paraId="59E81CD3" w14:textId="77777777" w:rsidR="00093D50" w:rsidRPr="00093D50" w:rsidRDefault="00093D50" w:rsidP="00093D50">
            <w:pPr>
              <w:pStyle w:val="ab"/>
              <w:numPr>
                <w:ilvl w:val="0"/>
                <w:numId w:val="47"/>
              </w:numPr>
              <w:rPr>
                <w:szCs w:val="24"/>
              </w:rPr>
            </w:pPr>
            <w:r w:rsidRPr="00093D50">
              <w:rPr>
                <w:szCs w:val="24"/>
              </w:rPr>
              <w:t>Вписва в протокола за дежурство при провеждане на писмен изпит времето на излизане и връщане на учениците от и в изпитната зала.</w:t>
            </w:r>
          </w:p>
          <w:p w14:paraId="027B3FBE" w14:textId="77777777" w:rsidR="00093D50" w:rsidRPr="00093D50" w:rsidRDefault="00093D50" w:rsidP="00093D50">
            <w:pPr>
              <w:pStyle w:val="ab"/>
              <w:numPr>
                <w:ilvl w:val="0"/>
                <w:numId w:val="47"/>
              </w:numPr>
              <w:rPr>
                <w:szCs w:val="24"/>
              </w:rPr>
            </w:pPr>
            <w:r w:rsidRPr="00093D50">
              <w:rPr>
                <w:szCs w:val="24"/>
              </w:rPr>
              <w:t>Приема изпитните работи на учениците и отбелязва в протокола времето на предаване.</w:t>
            </w:r>
          </w:p>
          <w:p w14:paraId="627ACEBA" w14:textId="77777777" w:rsidR="00093D50" w:rsidRPr="00093D50" w:rsidRDefault="00093D50" w:rsidP="00093D50">
            <w:pPr>
              <w:pStyle w:val="ab"/>
              <w:numPr>
                <w:ilvl w:val="0"/>
                <w:numId w:val="47"/>
              </w:numPr>
              <w:rPr>
                <w:szCs w:val="24"/>
              </w:rPr>
            </w:pPr>
            <w:r w:rsidRPr="00093D50">
              <w:rPr>
                <w:szCs w:val="24"/>
              </w:rPr>
              <w:t>Оформя окончателно протокола и го предава на директора на училището.</w:t>
            </w:r>
          </w:p>
          <w:p w14:paraId="60061E4C" w14:textId="77777777" w:rsidR="00093D50" w:rsidRPr="00093D50" w:rsidRDefault="00093D50" w:rsidP="00093D50">
            <w:pPr>
              <w:pStyle w:val="ab"/>
              <w:rPr>
                <w:szCs w:val="24"/>
              </w:rPr>
            </w:pPr>
          </w:p>
          <w:p w14:paraId="05530FFD" w14:textId="77777777" w:rsidR="00093D50" w:rsidRPr="00093D50" w:rsidRDefault="00093D50" w:rsidP="00093D50">
            <w:pPr>
              <w:pStyle w:val="ab"/>
              <w:rPr>
                <w:b/>
                <w:szCs w:val="24"/>
              </w:rPr>
            </w:pPr>
            <w:r w:rsidRPr="00093D50">
              <w:rPr>
                <w:szCs w:val="24"/>
              </w:rPr>
              <w:t xml:space="preserve">2. </w:t>
            </w:r>
            <w:r w:rsidRPr="00093D50">
              <w:rPr>
                <w:b/>
                <w:szCs w:val="24"/>
              </w:rPr>
              <w:t>Комисия по оценяването</w:t>
            </w:r>
            <w:r w:rsidRPr="00093D50">
              <w:rPr>
                <w:szCs w:val="24"/>
              </w:rPr>
              <w:t>:</w:t>
            </w:r>
            <w:r w:rsidRPr="00093D50">
              <w:rPr>
                <w:b/>
                <w:szCs w:val="24"/>
              </w:rPr>
              <w:t xml:space="preserve"> </w:t>
            </w:r>
          </w:p>
          <w:p w14:paraId="61B20B63" w14:textId="77777777" w:rsidR="00093D50" w:rsidRPr="00093D50" w:rsidRDefault="00093D50" w:rsidP="00093D50">
            <w:pPr>
              <w:pStyle w:val="ab"/>
              <w:numPr>
                <w:ilvl w:val="0"/>
                <w:numId w:val="48"/>
              </w:numPr>
              <w:rPr>
                <w:szCs w:val="24"/>
              </w:rPr>
            </w:pPr>
            <w:r w:rsidRPr="00093D50">
              <w:rPr>
                <w:szCs w:val="24"/>
              </w:rPr>
              <w:t>Председателите на комисиите по оценяването подготвят задачите, материалите и критериите за оценяване съобразно предвиденото за изучаване учебно съдържание и ги представят на директора за утвърждаване в указания по-горе срок.</w:t>
            </w:r>
          </w:p>
          <w:p w14:paraId="6842A5ED" w14:textId="77777777" w:rsidR="00093D50" w:rsidRPr="00093D50" w:rsidRDefault="00093D50" w:rsidP="00093D50">
            <w:pPr>
              <w:pStyle w:val="ab"/>
              <w:numPr>
                <w:ilvl w:val="0"/>
                <w:numId w:val="48"/>
              </w:numPr>
              <w:rPr>
                <w:szCs w:val="24"/>
              </w:rPr>
            </w:pPr>
            <w:r w:rsidRPr="00093D50">
              <w:rPr>
                <w:szCs w:val="24"/>
              </w:rPr>
              <w:t>В деня на изпита председателят на комисията по оценяването присъства на задаването на темите за изпита /теглене на изпитните билети/, при необходимост дава кратки разяснения и напуска изпитната зала.</w:t>
            </w:r>
          </w:p>
          <w:p w14:paraId="0EA0A17A" w14:textId="77777777" w:rsidR="00093D50" w:rsidRPr="00093D50" w:rsidRDefault="00093D50" w:rsidP="00093D50">
            <w:pPr>
              <w:pStyle w:val="ab"/>
              <w:numPr>
                <w:ilvl w:val="0"/>
                <w:numId w:val="48"/>
              </w:numPr>
              <w:rPr>
                <w:szCs w:val="24"/>
              </w:rPr>
            </w:pPr>
            <w:r w:rsidRPr="00093D50">
              <w:rPr>
                <w:szCs w:val="24"/>
              </w:rPr>
              <w:t>Провежда устната или практическата част по учебните предмети, по които това е предвидено и извършва оценяване на знанията и уменията на учениците.</w:t>
            </w:r>
          </w:p>
          <w:p w14:paraId="7FD38224" w14:textId="77777777" w:rsidR="00093D50" w:rsidRPr="00093D50" w:rsidRDefault="00093D50" w:rsidP="00093D50">
            <w:pPr>
              <w:pStyle w:val="ab"/>
              <w:numPr>
                <w:ilvl w:val="0"/>
                <w:numId w:val="48"/>
              </w:numPr>
              <w:rPr>
                <w:szCs w:val="24"/>
              </w:rPr>
            </w:pPr>
            <w:r w:rsidRPr="00093D50">
              <w:rPr>
                <w:szCs w:val="24"/>
              </w:rPr>
              <w:t>След приключване на писмения изпит председателят на комисията по оценяването получава от директора на училището изпитните работи на учениците, като удостоверява това с подписа си на водения протокол за дежурство п</w:t>
            </w:r>
            <w:r w:rsidR="001C417D">
              <w:rPr>
                <w:szCs w:val="24"/>
              </w:rPr>
              <w:t>ри провеждането на писмен изпит.</w:t>
            </w:r>
          </w:p>
          <w:p w14:paraId="30C8DC44" w14:textId="77777777" w:rsidR="00093D50" w:rsidRPr="00093D50" w:rsidRDefault="00093D50" w:rsidP="00093D50">
            <w:pPr>
              <w:pStyle w:val="ab"/>
              <w:numPr>
                <w:ilvl w:val="0"/>
                <w:numId w:val="48"/>
              </w:numPr>
              <w:rPr>
                <w:szCs w:val="24"/>
              </w:rPr>
            </w:pPr>
            <w:r w:rsidRPr="00093D50">
              <w:rPr>
                <w:szCs w:val="24"/>
              </w:rPr>
              <w:lastRenderedPageBreak/>
              <w:t xml:space="preserve">Изпитните работи на учениците се  проверяват и оценяват от председателя </w:t>
            </w:r>
            <w:r>
              <w:rPr>
                <w:szCs w:val="24"/>
              </w:rPr>
              <w:t>и члена на комисията</w:t>
            </w:r>
            <w:r w:rsidRPr="00093D50">
              <w:rPr>
                <w:i/>
                <w:szCs w:val="24"/>
              </w:rPr>
              <w:t>.</w:t>
            </w:r>
            <w:r w:rsidR="00B76606">
              <w:rPr>
                <w:szCs w:val="24"/>
              </w:rPr>
              <w:t xml:space="preserve"> </w:t>
            </w:r>
            <w:r w:rsidRPr="00093D50">
              <w:rPr>
                <w:szCs w:val="24"/>
              </w:rPr>
              <w:t xml:space="preserve">Резултатите се отразяват в </w:t>
            </w:r>
            <w:r w:rsidRPr="00093D50">
              <w:rPr>
                <w:szCs w:val="24"/>
                <w:highlight w:val="white"/>
                <w:shd w:val="clear" w:color="auto" w:fill="FEFEFE"/>
              </w:rPr>
              <w:t>Протокол за резултата от писмен, устен или практически изпи</w:t>
            </w:r>
            <w:r w:rsidR="00B76606">
              <w:rPr>
                <w:szCs w:val="24"/>
                <w:highlight w:val="white"/>
                <w:shd w:val="clear" w:color="auto" w:fill="FEFEFE"/>
              </w:rPr>
              <w:t xml:space="preserve">т, с номенклатурен номер 3-80. </w:t>
            </w:r>
            <w:r w:rsidRPr="00093D50">
              <w:rPr>
                <w:szCs w:val="24"/>
                <w:shd w:val="clear" w:color="auto" w:fill="FEFEFE"/>
              </w:rPr>
              <w:t xml:space="preserve">Протоколът </w:t>
            </w:r>
            <w:r w:rsidRPr="00093D50">
              <w:rPr>
                <w:szCs w:val="24"/>
              </w:rPr>
              <w:t>се използва за вписване на оценките на членовете на изпитната комисия и на окончателната оценка на ученика, определена от изпитната комисия.</w:t>
            </w:r>
            <w:r w:rsidRPr="00093D50">
              <w:rPr>
                <w:rFonts w:ascii="TimesNewRomanUnicode" w:hAnsi="TimesNewRomanUnicode" w:cs="TimesNewRomanUnicode"/>
                <w:szCs w:val="24"/>
              </w:rPr>
              <w:t xml:space="preserve"> </w:t>
            </w:r>
            <w:r w:rsidRPr="00093D50">
              <w:rPr>
                <w:szCs w:val="24"/>
                <w:shd w:val="clear" w:color="auto" w:fill="FEFEFE"/>
              </w:rPr>
              <w:t xml:space="preserve">Формирането на крайната оценка от изпитите е съгласно </w:t>
            </w:r>
            <w:r w:rsidR="000A7187">
              <w:rPr>
                <w:szCs w:val="24"/>
                <w:shd w:val="clear" w:color="auto" w:fill="FEFEFE"/>
              </w:rPr>
              <w:t xml:space="preserve">чл.42 от </w:t>
            </w:r>
            <w:r w:rsidR="000A7187" w:rsidRPr="00B76606">
              <w:t xml:space="preserve">Наредба № </w:t>
            </w:r>
            <w:r w:rsidR="000A7187">
              <w:t>11</w:t>
            </w:r>
            <w:r w:rsidR="000A7187" w:rsidRPr="00B76606">
              <w:t xml:space="preserve">/ </w:t>
            </w:r>
            <w:r w:rsidR="000A7187">
              <w:t>01.</w:t>
            </w:r>
            <w:r w:rsidR="000A7187" w:rsidRPr="00B76606">
              <w:t xml:space="preserve"> </w:t>
            </w:r>
            <w:r w:rsidR="000A7187">
              <w:t>09.</w:t>
            </w:r>
            <w:r w:rsidR="000A7187" w:rsidRPr="00B76606">
              <w:t xml:space="preserve"> 20</w:t>
            </w:r>
            <w:r w:rsidR="000A7187">
              <w:rPr>
                <w:lang w:val="en-US"/>
              </w:rPr>
              <w:t>16</w:t>
            </w:r>
            <w:r w:rsidR="000A7187" w:rsidRPr="00B76606">
              <w:t xml:space="preserve"> г. за оценяване на резултатите от обучението на учениците</w:t>
            </w:r>
            <w:r w:rsidR="000A7187">
              <w:t>.</w:t>
            </w:r>
            <w:r w:rsidR="000A7187" w:rsidRPr="00B76606">
              <w:t xml:space="preserve"> </w:t>
            </w:r>
            <w:r w:rsidRPr="00093D50">
              <w:rPr>
                <w:szCs w:val="24"/>
              </w:rPr>
              <w:t>На писмената работа се вписва обща рецензия и окончателната оценка на комисията, под която се подписват проверяващите лица.</w:t>
            </w:r>
          </w:p>
          <w:p w14:paraId="219363DC" w14:textId="77777777" w:rsidR="00093D50" w:rsidRPr="00093D50" w:rsidRDefault="00093D50" w:rsidP="00093D50">
            <w:pPr>
              <w:pStyle w:val="ab"/>
              <w:numPr>
                <w:ilvl w:val="0"/>
                <w:numId w:val="48"/>
              </w:numPr>
              <w:rPr>
                <w:szCs w:val="24"/>
              </w:rPr>
            </w:pPr>
            <w:r w:rsidRPr="00093D50">
              <w:rPr>
                <w:szCs w:val="24"/>
              </w:rPr>
              <w:t xml:space="preserve">След приключване на оценяването и в указания срок председателят на комисията по оценяването предава на директора на училището попълнените протоколи от изпита заедно с писмените работи,  </w:t>
            </w:r>
            <w:r w:rsidRPr="00093D50">
              <w:rPr>
                <w:szCs w:val="24"/>
                <w:highlight w:val="white"/>
                <w:shd w:val="clear" w:color="auto" w:fill="FEFEFE"/>
              </w:rPr>
              <w:t>които са подредени по реда на вписване на учениците в протокола.</w:t>
            </w:r>
          </w:p>
          <w:p w14:paraId="44EAFD9C" w14:textId="77777777" w:rsidR="00093D50" w:rsidRPr="00093D50" w:rsidRDefault="00093D50" w:rsidP="00093D50">
            <w:pPr>
              <w:pStyle w:val="ab"/>
              <w:rPr>
                <w:szCs w:val="24"/>
                <w:shd w:val="clear" w:color="auto" w:fill="FEFEFE"/>
              </w:rPr>
            </w:pPr>
          </w:p>
          <w:p w14:paraId="540B7710" w14:textId="36934707" w:rsidR="00093D50" w:rsidRPr="00093D50" w:rsidRDefault="00093D50" w:rsidP="00093D50">
            <w:pPr>
              <w:pStyle w:val="ab"/>
              <w:rPr>
                <w:szCs w:val="24"/>
                <w:shd w:val="clear" w:color="auto" w:fill="FEFEFE"/>
              </w:rPr>
            </w:pPr>
            <w:r w:rsidRPr="00093D50">
              <w:rPr>
                <w:szCs w:val="24"/>
                <w:shd w:val="clear" w:color="auto" w:fill="FEFEFE"/>
              </w:rPr>
              <w:t>3</w:t>
            </w:r>
            <w:r w:rsidRPr="00093D50">
              <w:rPr>
                <w:b/>
                <w:szCs w:val="24"/>
                <w:shd w:val="clear" w:color="auto" w:fill="FEFEFE"/>
              </w:rPr>
              <w:t xml:space="preserve">. Оповестяването </w:t>
            </w:r>
            <w:r w:rsidRPr="00093D50">
              <w:rPr>
                <w:szCs w:val="24"/>
                <w:shd w:val="clear" w:color="auto" w:fill="FEFEFE"/>
              </w:rPr>
              <w:t xml:space="preserve">на резултатите се извършва от </w:t>
            </w:r>
            <w:r w:rsidR="002541EF">
              <w:t xml:space="preserve">председателя на комисията по оценяване или от </w:t>
            </w:r>
            <w:r w:rsidR="00E92CA8">
              <w:t>Донка Танина</w:t>
            </w:r>
            <w:r w:rsidRPr="00093D50">
              <w:rPr>
                <w:szCs w:val="24"/>
                <w:shd w:val="clear" w:color="auto" w:fill="FEFEFE"/>
              </w:rPr>
              <w:t xml:space="preserve">, при спазване на указаните по-горе срокове и място за оповестяване.   </w:t>
            </w:r>
          </w:p>
          <w:p w14:paraId="4B94D5A5" w14:textId="77777777" w:rsidR="00093D50" w:rsidRPr="00093D50" w:rsidRDefault="00093D50" w:rsidP="00093D50">
            <w:pPr>
              <w:pStyle w:val="ab"/>
              <w:rPr>
                <w:szCs w:val="24"/>
                <w:shd w:val="clear" w:color="auto" w:fill="FEFEFE"/>
              </w:rPr>
            </w:pPr>
          </w:p>
          <w:p w14:paraId="0EB39B86" w14:textId="77777777" w:rsidR="00093D50" w:rsidRPr="00093D50" w:rsidRDefault="00093D50" w:rsidP="0087434A">
            <w:pPr>
              <w:pStyle w:val="ab"/>
              <w:spacing w:line="240" w:lineRule="auto"/>
              <w:rPr>
                <w:szCs w:val="24"/>
                <w:shd w:val="clear" w:color="auto" w:fill="FEFEFE"/>
              </w:rPr>
            </w:pPr>
            <w:r w:rsidRPr="00093D50">
              <w:rPr>
                <w:szCs w:val="24"/>
                <w:shd w:val="clear" w:color="auto" w:fill="FEFEFE"/>
              </w:rPr>
              <w:t xml:space="preserve">4. </w:t>
            </w:r>
            <w:r w:rsidRPr="00093D50">
              <w:rPr>
                <w:b/>
                <w:szCs w:val="24"/>
                <w:shd w:val="clear" w:color="auto" w:fill="FEFEFE"/>
              </w:rPr>
              <w:t xml:space="preserve">Резултатите </w:t>
            </w:r>
            <w:r w:rsidRPr="00093D50">
              <w:rPr>
                <w:szCs w:val="24"/>
                <w:shd w:val="clear" w:color="auto" w:fill="FEFEFE"/>
              </w:rPr>
              <w:t>от изпити</w:t>
            </w:r>
            <w:r w:rsidR="002541EF">
              <w:rPr>
                <w:szCs w:val="24"/>
                <w:shd w:val="clear" w:color="auto" w:fill="FEFEFE"/>
              </w:rPr>
              <w:t>те за определяне на годишна оценка</w:t>
            </w:r>
            <w:r w:rsidRPr="00093D50">
              <w:rPr>
                <w:szCs w:val="24"/>
                <w:shd w:val="clear" w:color="auto" w:fill="FEFEFE"/>
              </w:rPr>
              <w:t xml:space="preserve"> се вн</w:t>
            </w:r>
            <w:r w:rsidR="002541EF">
              <w:rPr>
                <w:szCs w:val="24"/>
                <w:shd w:val="clear" w:color="auto" w:fill="FEFEFE"/>
              </w:rPr>
              <w:t xml:space="preserve">асят в </w:t>
            </w:r>
            <w:r w:rsidR="006E6C02">
              <w:rPr>
                <w:szCs w:val="24"/>
                <w:shd w:val="clear" w:color="auto" w:fill="FEFEFE"/>
              </w:rPr>
              <w:t>електронния дневник</w:t>
            </w:r>
            <w:r w:rsidRPr="0087434A">
              <w:rPr>
                <w:szCs w:val="24"/>
                <w:shd w:val="clear" w:color="auto" w:fill="FEFEFE"/>
              </w:rPr>
              <w:t xml:space="preserve"> </w:t>
            </w:r>
            <w:r w:rsidRPr="00093D50">
              <w:rPr>
                <w:szCs w:val="24"/>
                <w:shd w:val="clear" w:color="auto" w:fill="FEFEFE"/>
              </w:rPr>
              <w:t xml:space="preserve">в 7-дневен срок след приключване на изпитите </w:t>
            </w:r>
            <w:r w:rsidRPr="0087434A">
              <w:rPr>
                <w:szCs w:val="24"/>
                <w:shd w:val="clear" w:color="auto" w:fill="FEFEFE"/>
              </w:rPr>
              <w:t>.</w:t>
            </w:r>
            <w:r w:rsidRPr="00093D50">
              <w:rPr>
                <w:szCs w:val="24"/>
                <w:shd w:val="clear" w:color="auto" w:fill="FEFEFE"/>
              </w:rPr>
              <w:t xml:space="preserve">  </w:t>
            </w:r>
          </w:p>
          <w:p w14:paraId="1A28335B" w14:textId="148F33FA" w:rsidR="00093D50" w:rsidRPr="0087434A" w:rsidRDefault="00093D50" w:rsidP="0087434A">
            <w:pPr>
              <w:pStyle w:val="ab"/>
              <w:spacing w:line="240" w:lineRule="auto"/>
              <w:rPr>
                <w:szCs w:val="24"/>
                <w:shd w:val="clear" w:color="auto" w:fill="FEFEFE"/>
              </w:rPr>
            </w:pPr>
            <w:r w:rsidRPr="0087434A">
              <w:rPr>
                <w:szCs w:val="24"/>
                <w:shd w:val="clear" w:color="auto" w:fill="FEFEFE"/>
              </w:rPr>
              <w:t xml:space="preserve">Контрол по изпълнение на заповедта възлагам на </w:t>
            </w:r>
            <w:r w:rsidR="00E92CA8">
              <w:rPr>
                <w:szCs w:val="24"/>
                <w:shd w:val="clear" w:color="auto" w:fill="FEFEFE"/>
              </w:rPr>
              <w:t>Донка Танина</w:t>
            </w:r>
            <w:r w:rsidRPr="0087434A">
              <w:rPr>
                <w:szCs w:val="24"/>
                <w:shd w:val="clear" w:color="auto" w:fill="FEFEFE"/>
              </w:rPr>
              <w:t xml:space="preserve"> – на длъжност </w:t>
            </w:r>
            <w:r w:rsidR="004915D6" w:rsidRPr="0087434A">
              <w:rPr>
                <w:szCs w:val="24"/>
                <w:shd w:val="clear" w:color="auto" w:fill="FEFEFE"/>
              </w:rPr>
              <w:t>заместник-директор УВД.</w:t>
            </w:r>
          </w:p>
          <w:p w14:paraId="4CB6608E" w14:textId="77777777" w:rsidR="00093D50" w:rsidRPr="0087434A" w:rsidRDefault="00093D50" w:rsidP="0087434A">
            <w:pPr>
              <w:pStyle w:val="ab"/>
              <w:spacing w:line="240" w:lineRule="auto"/>
              <w:rPr>
                <w:szCs w:val="24"/>
                <w:shd w:val="clear" w:color="auto" w:fill="FEFEFE"/>
              </w:rPr>
            </w:pPr>
            <w:r w:rsidRPr="0087434A">
              <w:rPr>
                <w:szCs w:val="24"/>
                <w:shd w:val="clear" w:color="auto" w:fill="FEFEFE"/>
              </w:rPr>
              <w:t>Заповедта да се сведе до знанието на горепосочените лица за сведение и изпълнение.</w:t>
            </w:r>
          </w:p>
          <w:p w14:paraId="3DEEC669" w14:textId="77777777" w:rsidR="00234B21" w:rsidRPr="0087434A" w:rsidRDefault="00234B21" w:rsidP="0087434A">
            <w:pPr>
              <w:pStyle w:val="ab"/>
              <w:spacing w:line="240" w:lineRule="auto"/>
              <w:rPr>
                <w:szCs w:val="24"/>
                <w:shd w:val="clear" w:color="auto" w:fill="FEFEFE"/>
              </w:rPr>
            </w:pPr>
          </w:p>
          <w:p w14:paraId="28710E68" w14:textId="77777777" w:rsidR="001D4B7A" w:rsidRPr="00093D50" w:rsidRDefault="001D4B7A" w:rsidP="001D4B7A">
            <w:pPr>
              <w:pStyle w:val="ab"/>
              <w:tabs>
                <w:tab w:val="left" w:leader="dot" w:pos="3969"/>
              </w:tabs>
              <w:jc w:val="right"/>
              <w:rPr>
                <w:szCs w:val="24"/>
              </w:rPr>
            </w:pPr>
            <w:r w:rsidRPr="00093D50">
              <w:rPr>
                <w:b/>
                <w:szCs w:val="24"/>
              </w:rPr>
              <w:t>Директор</w:t>
            </w:r>
            <w:r w:rsidRPr="00093D50">
              <w:rPr>
                <w:szCs w:val="24"/>
              </w:rPr>
              <w:t xml:space="preserve">: </w:t>
            </w:r>
            <w:r w:rsidRPr="00093D50"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"/>
                  </w:textInput>
                </w:ffData>
              </w:fldChar>
            </w:r>
            <w:r w:rsidRPr="00093D50">
              <w:instrText xml:space="preserve"> FORMTEXT </w:instrText>
            </w:r>
            <w:r w:rsidRPr="00093D50">
              <w:fldChar w:fldCharType="separate"/>
            </w:r>
            <w:r w:rsidRPr="00093D50">
              <w:rPr>
                <w:noProof/>
              </w:rPr>
              <w:t>..............................</w:t>
            </w:r>
            <w:r w:rsidRPr="00093D50">
              <w:fldChar w:fldCharType="end"/>
            </w:r>
          </w:p>
          <w:p w14:paraId="3512497B" w14:textId="77777777" w:rsidR="00B76606" w:rsidRPr="0087434A" w:rsidRDefault="004915D6" w:rsidP="0087434A">
            <w:pPr>
              <w:pStyle w:val="ab"/>
              <w:tabs>
                <w:tab w:val="left" w:leader="dot" w:pos="3969"/>
              </w:tabs>
              <w:jc w:val="right"/>
              <w:rPr>
                <w:szCs w:val="24"/>
              </w:rPr>
            </w:pPr>
            <w:r>
              <w:t>Пенко Рисков</w:t>
            </w:r>
            <w:r w:rsidR="001D4B7A" w:rsidRPr="00093D50">
              <w:rPr>
                <w:szCs w:val="24"/>
              </w:rPr>
              <w:t xml:space="preserve"> </w:t>
            </w:r>
          </w:p>
          <w:p w14:paraId="3656B9AB" w14:textId="77777777" w:rsidR="00E6487C" w:rsidRPr="00093D50" w:rsidRDefault="00E6487C" w:rsidP="00860372">
            <w:pPr>
              <w:pStyle w:val="ab"/>
              <w:rPr>
                <w:i/>
                <w:sz w:val="18"/>
                <w:szCs w:val="18"/>
              </w:rPr>
            </w:pPr>
          </w:p>
        </w:tc>
      </w:tr>
    </w:tbl>
    <w:p w14:paraId="45FB0818" w14:textId="77777777" w:rsidR="001E2DE6" w:rsidRPr="00093D50" w:rsidRDefault="001E2DE6" w:rsidP="00802E79"/>
    <w:sectPr w:rsidR="001E2DE6" w:rsidRPr="00093D50" w:rsidSect="00057D83">
      <w:headerReference w:type="even" r:id="rId10"/>
      <w:footerReference w:type="even" r:id="rId11"/>
      <w:pgSz w:w="16840" w:h="11907" w:orient="landscape" w:code="9"/>
      <w:pgMar w:top="851" w:right="1418" w:bottom="709" w:left="1418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B52324" w14:textId="77777777" w:rsidR="00D9620B" w:rsidRDefault="00D9620B">
      <w:r>
        <w:separator/>
      </w:r>
    </w:p>
  </w:endnote>
  <w:endnote w:type="continuationSeparator" w:id="0">
    <w:p w14:paraId="13759A24" w14:textId="77777777" w:rsidR="00D9620B" w:rsidRDefault="00D96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auto"/>
    <w:pitch w:val="variable"/>
    <w:sig w:usb0="00000007" w:usb1="10000000" w:usb2="00000000" w:usb3="00000000" w:csb0="8000001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Unicode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28121" w14:textId="77777777" w:rsidR="00B46B1D" w:rsidRDefault="00B46B1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A554576" w14:textId="77777777" w:rsidR="00B46B1D" w:rsidRDefault="00B46B1D">
    <w:pPr>
      <w:pStyle w:val="a8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a"/>
        <w:sz w:val="20"/>
      </w:rPr>
      <w:t>Данъчно-счетоводен наръчник – Нормативен сборник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AF6979" w14:textId="77777777" w:rsidR="00D9620B" w:rsidRDefault="00D9620B">
      <w:r>
        <w:separator/>
      </w:r>
    </w:p>
  </w:footnote>
  <w:footnote w:type="continuationSeparator" w:id="0">
    <w:p w14:paraId="0FB1548A" w14:textId="77777777" w:rsidR="00D9620B" w:rsidRDefault="00D96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86C05" w14:textId="77777777" w:rsidR="00B46B1D" w:rsidRDefault="00B46B1D">
    <w:pPr>
      <w:pStyle w:val="a7"/>
      <w:rPr>
        <w:b w:val="0"/>
        <w:bCs/>
      </w:rPr>
    </w:pPr>
  </w:p>
  <w:p w14:paraId="410E7D2E" w14:textId="77777777" w:rsidR="00B46B1D" w:rsidRDefault="00B83A88">
    <w:pPr>
      <w:pStyle w:val="a7"/>
      <w:rPr>
        <w:b w:val="0"/>
        <w:bCs/>
      </w:rPr>
    </w:pPr>
    <w:r>
      <w:rPr>
        <w:b w:val="0"/>
        <w:bCs/>
        <w:noProof/>
        <w:sz w:val="20"/>
        <w:lang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21A112" wp14:editId="07777777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16D17B" w14:textId="77777777" w:rsidR="00B46B1D" w:rsidRDefault="00B46B1D">
                          <w:pPr>
                            <w:pStyle w:val="21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649841BE" w14:textId="77777777" w:rsidR="00B46B1D" w:rsidRDefault="00B46B1D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74E21C83" w14:textId="77777777" w:rsidR="00B46B1D" w:rsidRDefault="00B46B1D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  <w:noProof/>
                            </w:rPr>
                            <w:t>2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wp14="http://schemas.microsoft.com/office/word/2010/wordml">
          <w:pict w14:anchorId="665AE2E0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ddd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>
              <v:textbox inset="0,0,0,0">
                <w:txbxContent>
                  <w:p w:rsidR="00B46B1D" w:rsidRDefault="00B46B1D" w14:paraId="0C2DCDA8" wp14:textId="77777777">
                    <w:pPr>
                      <w:pStyle w:val="21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B46B1D" w:rsidRDefault="00B46B1D" w14:paraId="56B20A0C" wp14:textId="7777777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B46B1D" w:rsidRDefault="00B46B1D" w14:paraId="1E7E8978" wp14:textId="7777777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>
                      <w:rPr>
                        <w:rStyle w:val="aa"/>
                        <w:noProof/>
                      </w:rPr>
                      <w:t>2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101652C" w14:textId="77777777" w:rsidR="00B46B1D" w:rsidRDefault="00B46B1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3"/>
      </v:shape>
    </w:pict>
  </w:numPicBullet>
  <w:abstractNum w:abstractNumId="0" w15:restartNumberingAfterBreak="0">
    <w:nsid w:val="FFFFFF7C"/>
    <w:multiLevelType w:val="singleLevel"/>
    <w:tmpl w:val="80CCA8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6451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3257A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0870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98C27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BEFF9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CC60B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EC9D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CBA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CECDD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1" w15:restartNumberingAfterBreak="0">
    <w:nsid w:val="0B9A40B5"/>
    <w:multiLevelType w:val="hybridMultilevel"/>
    <w:tmpl w:val="5676561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13" w15:restartNumberingAfterBreak="0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4" w15:restartNumberingAfterBreak="0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pStyle w:val="41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097665"/>
    <w:multiLevelType w:val="singleLevel"/>
    <w:tmpl w:val="F1562926"/>
    <w:lvl w:ilvl="0">
      <w:numFmt w:val="bullet"/>
      <w:pStyle w:val="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16" w15:restartNumberingAfterBreak="0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7" w15:restartNumberingAfterBreak="0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hint="default"/>
        <w:sz w:val="16"/>
      </w:rPr>
    </w:lvl>
  </w:abstractNum>
  <w:abstractNum w:abstractNumId="18" w15:restartNumberingAfterBreak="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19" w15:restartNumberingAfterBreak="0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0" w15:restartNumberingAfterBreak="0">
    <w:nsid w:val="2A50722F"/>
    <w:multiLevelType w:val="hybridMultilevel"/>
    <w:tmpl w:val="AA72841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316958C2"/>
    <w:multiLevelType w:val="hybridMultilevel"/>
    <w:tmpl w:val="B2A03D30"/>
    <w:lvl w:ilvl="0" w:tplc="B6429E3A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3205398D"/>
    <w:multiLevelType w:val="hybridMultilevel"/>
    <w:tmpl w:val="308E093E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3" w15:restartNumberingAfterBreak="0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24" w15:restartNumberingAfterBreak="0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25" w15:restartNumberingAfterBreak="0">
    <w:nsid w:val="43B54B0B"/>
    <w:multiLevelType w:val="hybridMultilevel"/>
    <w:tmpl w:val="D0BC5320"/>
    <w:lvl w:ilvl="0" w:tplc="E080388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6" w15:restartNumberingAfterBreak="0">
    <w:nsid w:val="44EE294A"/>
    <w:multiLevelType w:val="hybridMultilevel"/>
    <w:tmpl w:val="4D2AA17C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28" w15:restartNumberingAfterBreak="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29" w15:restartNumberingAfterBreak="0">
    <w:nsid w:val="4F930A3F"/>
    <w:multiLevelType w:val="hybridMultilevel"/>
    <w:tmpl w:val="5178BF16"/>
    <w:lvl w:ilvl="0" w:tplc="685C224E">
      <w:start w:val="1"/>
      <w:numFmt w:val="bullet"/>
      <w:pStyle w:val="Normalbodytext"/>
      <w:lvlText w:val=""/>
      <w:lvlJc w:val="left"/>
      <w:pPr>
        <w:ind w:left="1117" w:hanging="360"/>
      </w:pPr>
      <w:rPr>
        <w:rFonts w:ascii="Symbol" w:hAnsi="Symbol" w:hint="default"/>
        <w:color w:val="000000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31" w15:restartNumberingAfterBreak="0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2" w15:restartNumberingAfterBreak="0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3" w15:restartNumberingAfterBreak="0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4" w15:restartNumberingAfterBreak="0">
    <w:nsid w:val="54D2488A"/>
    <w:multiLevelType w:val="hybridMultilevel"/>
    <w:tmpl w:val="17A42E88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7511318"/>
    <w:multiLevelType w:val="hybridMultilevel"/>
    <w:tmpl w:val="6966DED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6" w15:restartNumberingAfterBreak="0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37" w15:restartNumberingAfterBreak="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38" w15:restartNumberingAfterBreak="0">
    <w:nsid w:val="62785DC5"/>
    <w:multiLevelType w:val="hybridMultilevel"/>
    <w:tmpl w:val="4A983DAC"/>
    <w:lvl w:ilvl="0" w:tplc="C6BA4F96">
      <w:start w:val="1"/>
      <w:numFmt w:val="bullet"/>
      <w:pStyle w:val="a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8835D3"/>
    <w:multiLevelType w:val="hybridMultilevel"/>
    <w:tmpl w:val="3738D0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CF5A5C"/>
    <w:multiLevelType w:val="hybridMultilevel"/>
    <w:tmpl w:val="95B01286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2" w15:restartNumberingAfterBreak="0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  <w:rPr>
        <w:rFonts w:hint="default"/>
      </w:rPr>
    </w:lvl>
  </w:abstractNum>
  <w:abstractNum w:abstractNumId="43" w15:restartNumberingAfterBreak="0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44" w15:restartNumberingAfterBreak="0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46" w15:restartNumberingAfterBreak="0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47" w15:restartNumberingAfterBreak="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48" w15:restartNumberingAfterBreak="0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num w:numId="1" w16cid:durableId="1746151291">
    <w:abstractNumId w:val="15"/>
  </w:num>
  <w:num w:numId="2" w16cid:durableId="1437604656">
    <w:abstractNumId w:val="9"/>
  </w:num>
  <w:num w:numId="3" w16cid:durableId="1318534050">
    <w:abstractNumId w:val="7"/>
  </w:num>
  <w:num w:numId="4" w16cid:durableId="1670013295">
    <w:abstractNumId w:val="6"/>
  </w:num>
  <w:num w:numId="5" w16cid:durableId="995911875">
    <w:abstractNumId w:val="5"/>
  </w:num>
  <w:num w:numId="6" w16cid:durableId="1613435525">
    <w:abstractNumId w:val="4"/>
  </w:num>
  <w:num w:numId="7" w16cid:durableId="647514021">
    <w:abstractNumId w:val="8"/>
  </w:num>
  <w:num w:numId="8" w16cid:durableId="556598283">
    <w:abstractNumId w:val="3"/>
  </w:num>
  <w:num w:numId="9" w16cid:durableId="155074073">
    <w:abstractNumId w:val="2"/>
  </w:num>
  <w:num w:numId="10" w16cid:durableId="792285932">
    <w:abstractNumId w:val="1"/>
  </w:num>
  <w:num w:numId="11" w16cid:durableId="40331447">
    <w:abstractNumId w:val="0"/>
  </w:num>
  <w:num w:numId="12" w16cid:durableId="978270456">
    <w:abstractNumId w:val="14"/>
  </w:num>
  <w:num w:numId="13" w16cid:durableId="1713773034">
    <w:abstractNumId w:val="41"/>
  </w:num>
  <w:num w:numId="14" w16cid:durableId="1459571496">
    <w:abstractNumId w:val="37"/>
  </w:num>
  <w:num w:numId="15" w16cid:durableId="1684241983">
    <w:abstractNumId w:val="32"/>
  </w:num>
  <w:num w:numId="16" w16cid:durableId="436754514">
    <w:abstractNumId w:val="16"/>
  </w:num>
  <w:num w:numId="17" w16cid:durableId="1292320144">
    <w:abstractNumId w:val="44"/>
  </w:num>
  <w:num w:numId="18" w16cid:durableId="1795758317">
    <w:abstractNumId w:val="19"/>
  </w:num>
  <w:num w:numId="19" w16cid:durableId="572742628">
    <w:abstractNumId w:val="33"/>
  </w:num>
  <w:num w:numId="20" w16cid:durableId="1046491573">
    <w:abstractNumId w:val="18"/>
  </w:num>
  <w:num w:numId="21" w16cid:durableId="2107192174">
    <w:abstractNumId w:val="27"/>
  </w:num>
  <w:num w:numId="22" w16cid:durableId="2012176345">
    <w:abstractNumId w:val="36"/>
  </w:num>
  <w:num w:numId="23" w16cid:durableId="1023172666">
    <w:abstractNumId w:val="28"/>
  </w:num>
  <w:num w:numId="24" w16cid:durableId="1379086886">
    <w:abstractNumId w:val="43"/>
  </w:num>
  <w:num w:numId="25" w16cid:durableId="3939617">
    <w:abstractNumId w:val="47"/>
  </w:num>
  <w:num w:numId="26" w16cid:durableId="694309320">
    <w:abstractNumId w:val="10"/>
  </w:num>
  <w:num w:numId="27" w16cid:durableId="154540012">
    <w:abstractNumId w:val="13"/>
  </w:num>
  <w:num w:numId="28" w16cid:durableId="409818141">
    <w:abstractNumId w:val="46"/>
  </w:num>
  <w:num w:numId="29" w16cid:durableId="2005427622">
    <w:abstractNumId w:val="24"/>
  </w:num>
  <w:num w:numId="30" w16cid:durableId="2079939672">
    <w:abstractNumId w:val="42"/>
  </w:num>
  <w:num w:numId="31" w16cid:durableId="1167091735">
    <w:abstractNumId w:val="31"/>
  </w:num>
  <w:num w:numId="32" w16cid:durableId="1067649177">
    <w:abstractNumId w:val="45"/>
  </w:num>
  <w:num w:numId="33" w16cid:durableId="1008363505">
    <w:abstractNumId w:val="12"/>
  </w:num>
  <w:num w:numId="34" w16cid:durableId="216089631">
    <w:abstractNumId w:val="48"/>
  </w:num>
  <w:num w:numId="35" w16cid:durableId="1986741058">
    <w:abstractNumId w:val="17"/>
  </w:num>
  <w:num w:numId="36" w16cid:durableId="1983079127">
    <w:abstractNumId w:val="23"/>
  </w:num>
  <w:num w:numId="37" w16cid:durableId="277419842">
    <w:abstractNumId w:val="30"/>
  </w:num>
  <w:num w:numId="38" w16cid:durableId="152642068">
    <w:abstractNumId w:val="21"/>
  </w:num>
  <w:num w:numId="39" w16cid:durableId="1523980964">
    <w:abstractNumId w:val="38"/>
  </w:num>
  <w:num w:numId="40" w16cid:durableId="1554736465">
    <w:abstractNumId w:val="29"/>
  </w:num>
  <w:num w:numId="41" w16cid:durableId="1711876596">
    <w:abstractNumId w:val="39"/>
  </w:num>
  <w:num w:numId="42" w16cid:durableId="1343050279">
    <w:abstractNumId w:val="34"/>
  </w:num>
  <w:num w:numId="43" w16cid:durableId="780681558">
    <w:abstractNumId w:val="26"/>
  </w:num>
  <w:num w:numId="44" w16cid:durableId="361588319">
    <w:abstractNumId w:val="22"/>
  </w:num>
  <w:num w:numId="45" w16cid:durableId="1224682289">
    <w:abstractNumId w:val="35"/>
  </w:num>
  <w:num w:numId="46" w16cid:durableId="1911187665">
    <w:abstractNumId w:val="40"/>
  </w:num>
  <w:num w:numId="47" w16cid:durableId="664209308">
    <w:abstractNumId w:val="11"/>
  </w:num>
  <w:num w:numId="48" w16cid:durableId="957685154">
    <w:abstractNumId w:val="20"/>
  </w:num>
  <w:num w:numId="49" w16cid:durableId="169105994">
    <w:abstractNumId w:val="2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ExportToHTMLPath" w:val="N:\raabe\doc\Normativna_uredba\Zakoni\ZBNZOK.html"/>
  </w:docVars>
  <w:rsids>
    <w:rsidRoot w:val="0010782C"/>
    <w:rsid w:val="00004289"/>
    <w:rsid w:val="000067D0"/>
    <w:rsid w:val="000114F5"/>
    <w:rsid w:val="00015DE0"/>
    <w:rsid w:val="0001749A"/>
    <w:rsid w:val="00021741"/>
    <w:rsid w:val="00025988"/>
    <w:rsid w:val="00027779"/>
    <w:rsid w:val="000330A5"/>
    <w:rsid w:val="00035DDA"/>
    <w:rsid w:val="000407E0"/>
    <w:rsid w:val="00040EFA"/>
    <w:rsid w:val="000414AD"/>
    <w:rsid w:val="00045D3B"/>
    <w:rsid w:val="00047192"/>
    <w:rsid w:val="000472F9"/>
    <w:rsid w:val="000479A8"/>
    <w:rsid w:val="0005080C"/>
    <w:rsid w:val="00050D50"/>
    <w:rsid w:val="00051CA2"/>
    <w:rsid w:val="00054CD7"/>
    <w:rsid w:val="000551CA"/>
    <w:rsid w:val="00057D83"/>
    <w:rsid w:val="00063F93"/>
    <w:rsid w:val="00064F6A"/>
    <w:rsid w:val="000733D9"/>
    <w:rsid w:val="000743C8"/>
    <w:rsid w:val="00075AC7"/>
    <w:rsid w:val="00075C64"/>
    <w:rsid w:val="00080BA5"/>
    <w:rsid w:val="00080D6A"/>
    <w:rsid w:val="000825DB"/>
    <w:rsid w:val="0008609B"/>
    <w:rsid w:val="000870E5"/>
    <w:rsid w:val="00092626"/>
    <w:rsid w:val="000933D2"/>
    <w:rsid w:val="00093D50"/>
    <w:rsid w:val="00093FCA"/>
    <w:rsid w:val="00094049"/>
    <w:rsid w:val="00095008"/>
    <w:rsid w:val="00095BC5"/>
    <w:rsid w:val="00096464"/>
    <w:rsid w:val="000A22AE"/>
    <w:rsid w:val="000A27DE"/>
    <w:rsid w:val="000A65EA"/>
    <w:rsid w:val="000A6D05"/>
    <w:rsid w:val="000A7187"/>
    <w:rsid w:val="000B25D9"/>
    <w:rsid w:val="000B2FA0"/>
    <w:rsid w:val="000B30CD"/>
    <w:rsid w:val="000B579C"/>
    <w:rsid w:val="000C1C0F"/>
    <w:rsid w:val="000C1D3C"/>
    <w:rsid w:val="000C38E3"/>
    <w:rsid w:val="000C555F"/>
    <w:rsid w:val="000D1E8D"/>
    <w:rsid w:val="000E2426"/>
    <w:rsid w:val="000F06BC"/>
    <w:rsid w:val="000F265A"/>
    <w:rsid w:val="000F5A1D"/>
    <w:rsid w:val="00104308"/>
    <w:rsid w:val="00105939"/>
    <w:rsid w:val="0010621C"/>
    <w:rsid w:val="0010782C"/>
    <w:rsid w:val="00116A3F"/>
    <w:rsid w:val="00122913"/>
    <w:rsid w:val="001345C5"/>
    <w:rsid w:val="00134DAF"/>
    <w:rsid w:val="001406AE"/>
    <w:rsid w:val="00143B60"/>
    <w:rsid w:val="00153199"/>
    <w:rsid w:val="00154B67"/>
    <w:rsid w:val="00160100"/>
    <w:rsid w:val="00161D94"/>
    <w:rsid w:val="001670FC"/>
    <w:rsid w:val="001735CE"/>
    <w:rsid w:val="00186375"/>
    <w:rsid w:val="00186646"/>
    <w:rsid w:val="001873E9"/>
    <w:rsid w:val="00187533"/>
    <w:rsid w:val="00190FEF"/>
    <w:rsid w:val="001A04E8"/>
    <w:rsid w:val="001A13B9"/>
    <w:rsid w:val="001A2836"/>
    <w:rsid w:val="001A58F9"/>
    <w:rsid w:val="001B0061"/>
    <w:rsid w:val="001B49CA"/>
    <w:rsid w:val="001B7C71"/>
    <w:rsid w:val="001C3F5C"/>
    <w:rsid w:val="001C417D"/>
    <w:rsid w:val="001D0BF1"/>
    <w:rsid w:val="001D1B21"/>
    <w:rsid w:val="001D31B2"/>
    <w:rsid w:val="001D4B7A"/>
    <w:rsid w:val="001D605E"/>
    <w:rsid w:val="001E2DE6"/>
    <w:rsid w:val="001E44B3"/>
    <w:rsid w:val="001E64E3"/>
    <w:rsid w:val="001F6C83"/>
    <w:rsid w:val="001F7934"/>
    <w:rsid w:val="00200C9C"/>
    <w:rsid w:val="00202E51"/>
    <w:rsid w:val="00207D5E"/>
    <w:rsid w:val="00210346"/>
    <w:rsid w:val="00213D04"/>
    <w:rsid w:val="00216112"/>
    <w:rsid w:val="00232FEF"/>
    <w:rsid w:val="00234B21"/>
    <w:rsid w:val="00235A35"/>
    <w:rsid w:val="0024093F"/>
    <w:rsid w:val="00241C79"/>
    <w:rsid w:val="00253BD3"/>
    <w:rsid w:val="002541EF"/>
    <w:rsid w:val="00270603"/>
    <w:rsid w:val="00272B15"/>
    <w:rsid w:val="002760AD"/>
    <w:rsid w:val="002774A3"/>
    <w:rsid w:val="00277AF0"/>
    <w:rsid w:val="00283D64"/>
    <w:rsid w:val="0028530A"/>
    <w:rsid w:val="002870C2"/>
    <w:rsid w:val="002879E1"/>
    <w:rsid w:val="00292BD5"/>
    <w:rsid w:val="002B0645"/>
    <w:rsid w:val="002B1099"/>
    <w:rsid w:val="002B1D49"/>
    <w:rsid w:val="002B43CE"/>
    <w:rsid w:val="002C4215"/>
    <w:rsid w:val="002C4A18"/>
    <w:rsid w:val="002D29A3"/>
    <w:rsid w:val="002E087B"/>
    <w:rsid w:val="002E1A8A"/>
    <w:rsid w:val="002E289C"/>
    <w:rsid w:val="002E5DA2"/>
    <w:rsid w:val="002F5DF9"/>
    <w:rsid w:val="002F6FFC"/>
    <w:rsid w:val="003007AF"/>
    <w:rsid w:val="00303999"/>
    <w:rsid w:val="00311436"/>
    <w:rsid w:val="00322691"/>
    <w:rsid w:val="00325C33"/>
    <w:rsid w:val="00326416"/>
    <w:rsid w:val="00326F73"/>
    <w:rsid w:val="003274AA"/>
    <w:rsid w:val="003319F1"/>
    <w:rsid w:val="00332D81"/>
    <w:rsid w:val="00334EF1"/>
    <w:rsid w:val="00336EAA"/>
    <w:rsid w:val="00337180"/>
    <w:rsid w:val="003424ED"/>
    <w:rsid w:val="00344893"/>
    <w:rsid w:val="00347329"/>
    <w:rsid w:val="003546A9"/>
    <w:rsid w:val="0035498C"/>
    <w:rsid w:val="00355382"/>
    <w:rsid w:val="003569E6"/>
    <w:rsid w:val="003648F0"/>
    <w:rsid w:val="003649C5"/>
    <w:rsid w:val="00365C5A"/>
    <w:rsid w:val="003668AD"/>
    <w:rsid w:val="003702E3"/>
    <w:rsid w:val="0037477C"/>
    <w:rsid w:val="0038075B"/>
    <w:rsid w:val="00382658"/>
    <w:rsid w:val="003839B0"/>
    <w:rsid w:val="003870F5"/>
    <w:rsid w:val="0039311C"/>
    <w:rsid w:val="003A1204"/>
    <w:rsid w:val="003A5DD2"/>
    <w:rsid w:val="003A6259"/>
    <w:rsid w:val="003B352E"/>
    <w:rsid w:val="003B68E4"/>
    <w:rsid w:val="003C24A6"/>
    <w:rsid w:val="003C4179"/>
    <w:rsid w:val="003C46B5"/>
    <w:rsid w:val="003D11DB"/>
    <w:rsid w:val="003D402A"/>
    <w:rsid w:val="003D5B5C"/>
    <w:rsid w:val="003D787F"/>
    <w:rsid w:val="003E17CA"/>
    <w:rsid w:val="003E29DD"/>
    <w:rsid w:val="003E2E0A"/>
    <w:rsid w:val="003E65B7"/>
    <w:rsid w:val="003E758A"/>
    <w:rsid w:val="003F0E4B"/>
    <w:rsid w:val="003F1A07"/>
    <w:rsid w:val="003F7782"/>
    <w:rsid w:val="0040283C"/>
    <w:rsid w:val="00407333"/>
    <w:rsid w:val="004125F7"/>
    <w:rsid w:val="004127E0"/>
    <w:rsid w:val="00415B2F"/>
    <w:rsid w:val="0042397F"/>
    <w:rsid w:val="00424629"/>
    <w:rsid w:val="00425013"/>
    <w:rsid w:val="00430642"/>
    <w:rsid w:val="00431F32"/>
    <w:rsid w:val="0043297A"/>
    <w:rsid w:val="00432E24"/>
    <w:rsid w:val="00441EB7"/>
    <w:rsid w:val="00442A2E"/>
    <w:rsid w:val="00453105"/>
    <w:rsid w:val="0046313D"/>
    <w:rsid w:val="0046738D"/>
    <w:rsid w:val="00470C62"/>
    <w:rsid w:val="00484122"/>
    <w:rsid w:val="00484B5F"/>
    <w:rsid w:val="0048530C"/>
    <w:rsid w:val="00491104"/>
    <w:rsid w:val="004915D6"/>
    <w:rsid w:val="004A00BD"/>
    <w:rsid w:val="004A1471"/>
    <w:rsid w:val="004B4327"/>
    <w:rsid w:val="004B58E1"/>
    <w:rsid w:val="004B7495"/>
    <w:rsid w:val="004B76B1"/>
    <w:rsid w:val="004C5A41"/>
    <w:rsid w:val="004C6014"/>
    <w:rsid w:val="004D0DC5"/>
    <w:rsid w:val="004D1D13"/>
    <w:rsid w:val="004D7BF0"/>
    <w:rsid w:val="004E290A"/>
    <w:rsid w:val="004E3AA5"/>
    <w:rsid w:val="004E5A70"/>
    <w:rsid w:val="004F17B5"/>
    <w:rsid w:val="004F3DEE"/>
    <w:rsid w:val="00500218"/>
    <w:rsid w:val="0050032F"/>
    <w:rsid w:val="00505A39"/>
    <w:rsid w:val="0050717E"/>
    <w:rsid w:val="0051083E"/>
    <w:rsid w:val="0051148B"/>
    <w:rsid w:val="005119E2"/>
    <w:rsid w:val="005149F7"/>
    <w:rsid w:val="00526F4C"/>
    <w:rsid w:val="005275E4"/>
    <w:rsid w:val="00532CF8"/>
    <w:rsid w:val="00535120"/>
    <w:rsid w:val="00537E78"/>
    <w:rsid w:val="005403F1"/>
    <w:rsid w:val="0054153E"/>
    <w:rsid w:val="00543DB8"/>
    <w:rsid w:val="00544C50"/>
    <w:rsid w:val="0054596D"/>
    <w:rsid w:val="00546D79"/>
    <w:rsid w:val="005544DE"/>
    <w:rsid w:val="00555AB6"/>
    <w:rsid w:val="005645E0"/>
    <w:rsid w:val="005707B0"/>
    <w:rsid w:val="005711D3"/>
    <w:rsid w:val="005712AA"/>
    <w:rsid w:val="00577A3D"/>
    <w:rsid w:val="00577D45"/>
    <w:rsid w:val="00583976"/>
    <w:rsid w:val="0058565A"/>
    <w:rsid w:val="00590EA8"/>
    <w:rsid w:val="00594345"/>
    <w:rsid w:val="0059477B"/>
    <w:rsid w:val="005A1365"/>
    <w:rsid w:val="005B3558"/>
    <w:rsid w:val="005B3D1E"/>
    <w:rsid w:val="005B5CF7"/>
    <w:rsid w:val="005C207D"/>
    <w:rsid w:val="005D03A0"/>
    <w:rsid w:val="005D35C7"/>
    <w:rsid w:val="005D4274"/>
    <w:rsid w:val="005D49FF"/>
    <w:rsid w:val="005D63AB"/>
    <w:rsid w:val="005D7A64"/>
    <w:rsid w:val="005E2249"/>
    <w:rsid w:val="005E27F4"/>
    <w:rsid w:val="005E4302"/>
    <w:rsid w:val="005E660B"/>
    <w:rsid w:val="005E7A52"/>
    <w:rsid w:val="005F3297"/>
    <w:rsid w:val="005F5E72"/>
    <w:rsid w:val="005F620F"/>
    <w:rsid w:val="00600966"/>
    <w:rsid w:val="0060144A"/>
    <w:rsid w:val="0060401C"/>
    <w:rsid w:val="0060475F"/>
    <w:rsid w:val="00604AB2"/>
    <w:rsid w:val="00607477"/>
    <w:rsid w:val="00613C6E"/>
    <w:rsid w:val="0061490B"/>
    <w:rsid w:val="00621F38"/>
    <w:rsid w:val="006232FB"/>
    <w:rsid w:val="006238F6"/>
    <w:rsid w:val="00625E4D"/>
    <w:rsid w:val="00626B9D"/>
    <w:rsid w:val="0063094B"/>
    <w:rsid w:val="00630A5A"/>
    <w:rsid w:val="00635E50"/>
    <w:rsid w:val="0064549C"/>
    <w:rsid w:val="006465C7"/>
    <w:rsid w:val="0064732C"/>
    <w:rsid w:val="00651EE9"/>
    <w:rsid w:val="00654234"/>
    <w:rsid w:val="00654323"/>
    <w:rsid w:val="0065684F"/>
    <w:rsid w:val="00670FE1"/>
    <w:rsid w:val="006726E8"/>
    <w:rsid w:val="00674880"/>
    <w:rsid w:val="00674E8D"/>
    <w:rsid w:val="00675528"/>
    <w:rsid w:val="0067738C"/>
    <w:rsid w:val="00682523"/>
    <w:rsid w:val="006846A3"/>
    <w:rsid w:val="00684829"/>
    <w:rsid w:val="00692029"/>
    <w:rsid w:val="00696044"/>
    <w:rsid w:val="00697232"/>
    <w:rsid w:val="006978CC"/>
    <w:rsid w:val="006B1010"/>
    <w:rsid w:val="006C0786"/>
    <w:rsid w:val="006C1A53"/>
    <w:rsid w:val="006C3F66"/>
    <w:rsid w:val="006C7C6A"/>
    <w:rsid w:val="006D0647"/>
    <w:rsid w:val="006D0828"/>
    <w:rsid w:val="006D16A7"/>
    <w:rsid w:val="006D2F0A"/>
    <w:rsid w:val="006D3A81"/>
    <w:rsid w:val="006D4147"/>
    <w:rsid w:val="006D4293"/>
    <w:rsid w:val="006D64E4"/>
    <w:rsid w:val="006E156A"/>
    <w:rsid w:val="006E486E"/>
    <w:rsid w:val="006E6C02"/>
    <w:rsid w:val="006E79C7"/>
    <w:rsid w:val="006F173A"/>
    <w:rsid w:val="006F20CF"/>
    <w:rsid w:val="007048A0"/>
    <w:rsid w:val="007065A5"/>
    <w:rsid w:val="00707FCF"/>
    <w:rsid w:val="00711630"/>
    <w:rsid w:val="00712430"/>
    <w:rsid w:val="00721981"/>
    <w:rsid w:val="00722B49"/>
    <w:rsid w:val="007303C5"/>
    <w:rsid w:val="00730889"/>
    <w:rsid w:val="00733962"/>
    <w:rsid w:val="00740D4C"/>
    <w:rsid w:val="00742793"/>
    <w:rsid w:val="007432CE"/>
    <w:rsid w:val="00747EEC"/>
    <w:rsid w:val="00750A2B"/>
    <w:rsid w:val="00753E8A"/>
    <w:rsid w:val="00762B1B"/>
    <w:rsid w:val="00764438"/>
    <w:rsid w:val="007715C1"/>
    <w:rsid w:val="00774DE8"/>
    <w:rsid w:val="00774F72"/>
    <w:rsid w:val="00777613"/>
    <w:rsid w:val="007777D2"/>
    <w:rsid w:val="00781C93"/>
    <w:rsid w:val="00783079"/>
    <w:rsid w:val="00786049"/>
    <w:rsid w:val="00797F98"/>
    <w:rsid w:val="007A68CB"/>
    <w:rsid w:val="007A7793"/>
    <w:rsid w:val="007B1B1D"/>
    <w:rsid w:val="007B554A"/>
    <w:rsid w:val="007B61EF"/>
    <w:rsid w:val="007C0162"/>
    <w:rsid w:val="007C0A53"/>
    <w:rsid w:val="007C47C3"/>
    <w:rsid w:val="007C5930"/>
    <w:rsid w:val="007C645B"/>
    <w:rsid w:val="007C7862"/>
    <w:rsid w:val="007D47E8"/>
    <w:rsid w:val="007D5954"/>
    <w:rsid w:val="007D6B30"/>
    <w:rsid w:val="007D70C6"/>
    <w:rsid w:val="007E25AB"/>
    <w:rsid w:val="007E355D"/>
    <w:rsid w:val="007E43CD"/>
    <w:rsid w:val="007F340E"/>
    <w:rsid w:val="007F76C5"/>
    <w:rsid w:val="00802E79"/>
    <w:rsid w:val="00803F95"/>
    <w:rsid w:val="00807C78"/>
    <w:rsid w:val="00812CD5"/>
    <w:rsid w:val="00814CB6"/>
    <w:rsid w:val="00823A74"/>
    <w:rsid w:val="00823B7A"/>
    <w:rsid w:val="00824A72"/>
    <w:rsid w:val="0082510B"/>
    <w:rsid w:val="00833BD8"/>
    <w:rsid w:val="00836587"/>
    <w:rsid w:val="00842AA5"/>
    <w:rsid w:val="0084614F"/>
    <w:rsid w:val="008467BF"/>
    <w:rsid w:val="008475E1"/>
    <w:rsid w:val="00847FA8"/>
    <w:rsid w:val="00851E37"/>
    <w:rsid w:val="00852C69"/>
    <w:rsid w:val="00856A6B"/>
    <w:rsid w:val="00856DD9"/>
    <w:rsid w:val="00860372"/>
    <w:rsid w:val="008647B2"/>
    <w:rsid w:val="00870053"/>
    <w:rsid w:val="00870A45"/>
    <w:rsid w:val="00873C6C"/>
    <w:rsid w:val="0087434A"/>
    <w:rsid w:val="00877E86"/>
    <w:rsid w:val="00880D3A"/>
    <w:rsid w:val="00881D82"/>
    <w:rsid w:val="008866C8"/>
    <w:rsid w:val="008962A7"/>
    <w:rsid w:val="008A4590"/>
    <w:rsid w:val="008B29A0"/>
    <w:rsid w:val="008B3F29"/>
    <w:rsid w:val="008B6800"/>
    <w:rsid w:val="008B72E3"/>
    <w:rsid w:val="008C2BD6"/>
    <w:rsid w:val="008C3113"/>
    <w:rsid w:val="008C4775"/>
    <w:rsid w:val="008D106F"/>
    <w:rsid w:val="008D1466"/>
    <w:rsid w:val="008D4B0F"/>
    <w:rsid w:val="008D7350"/>
    <w:rsid w:val="008E0E57"/>
    <w:rsid w:val="008E4112"/>
    <w:rsid w:val="008E4ADF"/>
    <w:rsid w:val="008E5AE7"/>
    <w:rsid w:val="008F13EC"/>
    <w:rsid w:val="00905689"/>
    <w:rsid w:val="009113AF"/>
    <w:rsid w:val="00911E49"/>
    <w:rsid w:val="00912F29"/>
    <w:rsid w:val="00913B45"/>
    <w:rsid w:val="00915A3B"/>
    <w:rsid w:val="0091745F"/>
    <w:rsid w:val="0092181E"/>
    <w:rsid w:val="009275D9"/>
    <w:rsid w:val="00931190"/>
    <w:rsid w:val="009317A0"/>
    <w:rsid w:val="009342A6"/>
    <w:rsid w:val="009369E0"/>
    <w:rsid w:val="00941289"/>
    <w:rsid w:val="00943895"/>
    <w:rsid w:val="00950808"/>
    <w:rsid w:val="009524B5"/>
    <w:rsid w:val="009526C3"/>
    <w:rsid w:val="00952A7B"/>
    <w:rsid w:val="009556EB"/>
    <w:rsid w:val="00955C14"/>
    <w:rsid w:val="00955C99"/>
    <w:rsid w:val="00962405"/>
    <w:rsid w:val="0096244B"/>
    <w:rsid w:val="00965178"/>
    <w:rsid w:val="009740BD"/>
    <w:rsid w:val="00975A29"/>
    <w:rsid w:val="009847C1"/>
    <w:rsid w:val="00990B21"/>
    <w:rsid w:val="00993D95"/>
    <w:rsid w:val="00994063"/>
    <w:rsid w:val="00997E8B"/>
    <w:rsid w:val="009A047C"/>
    <w:rsid w:val="009A21E9"/>
    <w:rsid w:val="009A268F"/>
    <w:rsid w:val="009A30E5"/>
    <w:rsid w:val="009A4E09"/>
    <w:rsid w:val="009B10E2"/>
    <w:rsid w:val="009C16B2"/>
    <w:rsid w:val="009C4C5C"/>
    <w:rsid w:val="009C573F"/>
    <w:rsid w:val="009C6B9F"/>
    <w:rsid w:val="009D2274"/>
    <w:rsid w:val="009D328E"/>
    <w:rsid w:val="009D7599"/>
    <w:rsid w:val="009D77B4"/>
    <w:rsid w:val="009E37B8"/>
    <w:rsid w:val="009F365D"/>
    <w:rsid w:val="009F37C2"/>
    <w:rsid w:val="009F3BB0"/>
    <w:rsid w:val="009F4428"/>
    <w:rsid w:val="00A00B9A"/>
    <w:rsid w:val="00A06B78"/>
    <w:rsid w:val="00A10DB7"/>
    <w:rsid w:val="00A13646"/>
    <w:rsid w:val="00A14042"/>
    <w:rsid w:val="00A15D61"/>
    <w:rsid w:val="00A16759"/>
    <w:rsid w:val="00A20C72"/>
    <w:rsid w:val="00A20EF6"/>
    <w:rsid w:val="00A24D76"/>
    <w:rsid w:val="00A25EA7"/>
    <w:rsid w:val="00A264B2"/>
    <w:rsid w:val="00A30163"/>
    <w:rsid w:val="00A376D8"/>
    <w:rsid w:val="00A40109"/>
    <w:rsid w:val="00A40FAA"/>
    <w:rsid w:val="00A445CB"/>
    <w:rsid w:val="00A44CB7"/>
    <w:rsid w:val="00A50A71"/>
    <w:rsid w:val="00A51C01"/>
    <w:rsid w:val="00A55FA2"/>
    <w:rsid w:val="00A61FEB"/>
    <w:rsid w:val="00A62101"/>
    <w:rsid w:val="00A66DAC"/>
    <w:rsid w:val="00A672B1"/>
    <w:rsid w:val="00A679C4"/>
    <w:rsid w:val="00A712A0"/>
    <w:rsid w:val="00A72673"/>
    <w:rsid w:val="00A72FF1"/>
    <w:rsid w:val="00A73BE5"/>
    <w:rsid w:val="00A74239"/>
    <w:rsid w:val="00A758CF"/>
    <w:rsid w:val="00A82661"/>
    <w:rsid w:val="00A82BEC"/>
    <w:rsid w:val="00A851AF"/>
    <w:rsid w:val="00A92136"/>
    <w:rsid w:val="00A923D7"/>
    <w:rsid w:val="00A969B1"/>
    <w:rsid w:val="00AA124E"/>
    <w:rsid w:val="00AA778B"/>
    <w:rsid w:val="00AB09BA"/>
    <w:rsid w:val="00AB0E47"/>
    <w:rsid w:val="00AB415E"/>
    <w:rsid w:val="00AC65E6"/>
    <w:rsid w:val="00AD04EC"/>
    <w:rsid w:val="00AD0F2F"/>
    <w:rsid w:val="00AD3619"/>
    <w:rsid w:val="00AE26C8"/>
    <w:rsid w:val="00AE31D8"/>
    <w:rsid w:val="00AE4021"/>
    <w:rsid w:val="00AE6A12"/>
    <w:rsid w:val="00AE6DCE"/>
    <w:rsid w:val="00AE7C0D"/>
    <w:rsid w:val="00AF1DCD"/>
    <w:rsid w:val="00AF2A6D"/>
    <w:rsid w:val="00AF3D3D"/>
    <w:rsid w:val="00B00AAF"/>
    <w:rsid w:val="00B01ABE"/>
    <w:rsid w:val="00B0269F"/>
    <w:rsid w:val="00B03C1C"/>
    <w:rsid w:val="00B10FD9"/>
    <w:rsid w:val="00B124C7"/>
    <w:rsid w:val="00B14FDC"/>
    <w:rsid w:val="00B15887"/>
    <w:rsid w:val="00B16171"/>
    <w:rsid w:val="00B169D6"/>
    <w:rsid w:val="00B23493"/>
    <w:rsid w:val="00B338C1"/>
    <w:rsid w:val="00B3504D"/>
    <w:rsid w:val="00B44F38"/>
    <w:rsid w:val="00B46B1D"/>
    <w:rsid w:val="00B47196"/>
    <w:rsid w:val="00B4746B"/>
    <w:rsid w:val="00B53555"/>
    <w:rsid w:val="00B53A74"/>
    <w:rsid w:val="00B5445E"/>
    <w:rsid w:val="00B54A72"/>
    <w:rsid w:val="00B60B3E"/>
    <w:rsid w:val="00B60F08"/>
    <w:rsid w:val="00B6204F"/>
    <w:rsid w:val="00B62B9C"/>
    <w:rsid w:val="00B73469"/>
    <w:rsid w:val="00B741D0"/>
    <w:rsid w:val="00B75637"/>
    <w:rsid w:val="00B75FE5"/>
    <w:rsid w:val="00B76606"/>
    <w:rsid w:val="00B766B3"/>
    <w:rsid w:val="00B773A7"/>
    <w:rsid w:val="00B806BF"/>
    <w:rsid w:val="00B83A88"/>
    <w:rsid w:val="00B86708"/>
    <w:rsid w:val="00B86753"/>
    <w:rsid w:val="00B87F05"/>
    <w:rsid w:val="00B9006B"/>
    <w:rsid w:val="00B902CD"/>
    <w:rsid w:val="00B92184"/>
    <w:rsid w:val="00B9270F"/>
    <w:rsid w:val="00B92946"/>
    <w:rsid w:val="00B93436"/>
    <w:rsid w:val="00B93F78"/>
    <w:rsid w:val="00B94025"/>
    <w:rsid w:val="00BA1CBC"/>
    <w:rsid w:val="00BA26CB"/>
    <w:rsid w:val="00BA3C65"/>
    <w:rsid w:val="00BA6088"/>
    <w:rsid w:val="00BB108E"/>
    <w:rsid w:val="00BB21F8"/>
    <w:rsid w:val="00BB3058"/>
    <w:rsid w:val="00BB3F66"/>
    <w:rsid w:val="00BB5A86"/>
    <w:rsid w:val="00BB6AAB"/>
    <w:rsid w:val="00BB6D9F"/>
    <w:rsid w:val="00BC0254"/>
    <w:rsid w:val="00BC234F"/>
    <w:rsid w:val="00BC7648"/>
    <w:rsid w:val="00BC7F07"/>
    <w:rsid w:val="00BD4B7B"/>
    <w:rsid w:val="00BD579C"/>
    <w:rsid w:val="00BD5DAA"/>
    <w:rsid w:val="00BD6CC6"/>
    <w:rsid w:val="00BD7914"/>
    <w:rsid w:val="00BE35A9"/>
    <w:rsid w:val="00BF0C72"/>
    <w:rsid w:val="00BF48FA"/>
    <w:rsid w:val="00C005DA"/>
    <w:rsid w:val="00C02887"/>
    <w:rsid w:val="00C04AED"/>
    <w:rsid w:val="00C06BFC"/>
    <w:rsid w:val="00C1091D"/>
    <w:rsid w:val="00C12D8A"/>
    <w:rsid w:val="00C14DF8"/>
    <w:rsid w:val="00C2226E"/>
    <w:rsid w:val="00C32277"/>
    <w:rsid w:val="00C33824"/>
    <w:rsid w:val="00C41EAB"/>
    <w:rsid w:val="00C44962"/>
    <w:rsid w:val="00C54F0B"/>
    <w:rsid w:val="00C56E98"/>
    <w:rsid w:val="00C60DA1"/>
    <w:rsid w:val="00C60FB8"/>
    <w:rsid w:val="00C6289F"/>
    <w:rsid w:val="00C62F0C"/>
    <w:rsid w:val="00C632CF"/>
    <w:rsid w:val="00C65745"/>
    <w:rsid w:val="00C677FB"/>
    <w:rsid w:val="00C703EA"/>
    <w:rsid w:val="00C72C07"/>
    <w:rsid w:val="00C74F14"/>
    <w:rsid w:val="00C77A75"/>
    <w:rsid w:val="00C77C70"/>
    <w:rsid w:val="00C8138F"/>
    <w:rsid w:val="00C86C73"/>
    <w:rsid w:val="00C9042C"/>
    <w:rsid w:val="00C9191C"/>
    <w:rsid w:val="00C9565E"/>
    <w:rsid w:val="00C962F4"/>
    <w:rsid w:val="00CA1ECA"/>
    <w:rsid w:val="00CA5B81"/>
    <w:rsid w:val="00CB2FE6"/>
    <w:rsid w:val="00CB3B56"/>
    <w:rsid w:val="00CB407B"/>
    <w:rsid w:val="00CB773A"/>
    <w:rsid w:val="00CC3068"/>
    <w:rsid w:val="00CC7892"/>
    <w:rsid w:val="00CD0CD4"/>
    <w:rsid w:val="00CD1B6D"/>
    <w:rsid w:val="00CD526B"/>
    <w:rsid w:val="00CD5DB4"/>
    <w:rsid w:val="00CD6F53"/>
    <w:rsid w:val="00CD7ACD"/>
    <w:rsid w:val="00CD7CF6"/>
    <w:rsid w:val="00CE2D27"/>
    <w:rsid w:val="00CE5DAE"/>
    <w:rsid w:val="00CE61A3"/>
    <w:rsid w:val="00D00DA8"/>
    <w:rsid w:val="00D01277"/>
    <w:rsid w:val="00D030E7"/>
    <w:rsid w:val="00D0437D"/>
    <w:rsid w:val="00D05A81"/>
    <w:rsid w:val="00D061DE"/>
    <w:rsid w:val="00D10A99"/>
    <w:rsid w:val="00D1127C"/>
    <w:rsid w:val="00D127B9"/>
    <w:rsid w:val="00D14475"/>
    <w:rsid w:val="00D15889"/>
    <w:rsid w:val="00D201F3"/>
    <w:rsid w:val="00D23D88"/>
    <w:rsid w:val="00D249B8"/>
    <w:rsid w:val="00D2758E"/>
    <w:rsid w:val="00D303D9"/>
    <w:rsid w:val="00D31E67"/>
    <w:rsid w:val="00D3345B"/>
    <w:rsid w:val="00D34E95"/>
    <w:rsid w:val="00D375FD"/>
    <w:rsid w:val="00D37D95"/>
    <w:rsid w:val="00D40EBC"/>
    <w:rsid w:val="00D4187C"/>
    <w:rsid w:val="00D469A7"/>
    <w:rsid w:val="00D50DE2"/>
    <w:rsid w:val="00D51317"/>
    <w:rsid w:val="00D52101"/>
    <w:rsid w:val="00D5286E"/>
    <w:rsid w:val="00D53A45"/>
    <w:rsid w:val="00D55748"/>
    <w:rsid w:val="00D6050B"/>
    <w:rsid w:val="00D62E7C"/>
    <w:rsid w:val="00D65F50"/>
    <w:rsid w:val="00D72444"/>
    <w:rsid w:val="00D778A6"/>
    <w:rsid w:val="00D8421D"/>
    <w:rsid w:val="00D855A2"/>
    <w:rsid w:val="00D9257E"/>
    <w:rsid w:val="00D92731"/>
    <w:rsid w:val="00D9620B"/>
    <w:rsid w:val="00D96553"/>
    <w:rsid w:val="00D96CC6"/>
    <w:rsid w:val="00D97938"/>
    <w:rsid w:val="00DA2359"/>
    <w:rsid w:val="00DA4E38"/>
    <w:rsid w:val="00DA739F"/>
    <w:rsid w:val="00DB0F90"/>
    <w:rsid w:val="00DB7BAF"/>
    <w:rsid w:val="00DC08B7"/>
    <w:rsid w:val="00DC1BE3"/>
    <w:rsid w:val="00DC7C48"/>
    <w:rsid w:val="00DD6BBC"/>
    <w:rsid w:val="00DE2B53"/>
    <w:rsid w:val="00DE2FA5"/>
    <w:rsid w:val="00DE4601"/>
    <w:rsid w:val="00DE6279"/>
    <w:rsid w:val="00DE7777"/>
    <w:rsid w:val="00DF0727"/>
    <w:rsid w:val="00DF294D"/>
    <w:rsid w:val="00DF76EF"/>
    <w:rsid w:val="00E05019"/>
    <w:rsid w:val="00E10E4F"/>
    <w:rsid w:val="00E2063D"/>
    <w:rsid w:val="00E22A05"/>
    <w:rsid w:val="00E22C0E"/>
    <w:rsid w:val="00E24934"/>
    <w:rsid w:val="00E25E56"/>
    <w:rsid w:val="00E31AB5"/>
    <w:rsid w:val="00E3552A"/>
    <w:rsid w:val="00E36CA0"/>
    <w:rsid w:val="00E37065"/>
    <w:rsid w:val="00E42553"/>
    <w:rsid w:val="00E51AF6"/>
    <w:rsid w:val="00E51C4A"/>
    <w:rsid w:val="00E5579A"/>
    <w:rsid w:val="00E6487C"/>
    <w:rsid w:val="00E658EE"/>
    <w:rsid w:val="00E83511"/>
    <w:rsid w:val="00E846AC"/>
    <w:rsid w:val="00E86A7D"/>
    <w:rsid w:val="00E92CA8"/>
    <w:rsid w:val="00E977BA"/>
    <w:rsid w:val="00EA351F"/>
    <w:rsid w:val="00EA3D0C"/>
    <w:rsid w:val="00EA400C"/>
    <w:rsid w:val="00EB1382"/>
    <w:rsid w:val="00EB16FC"/>
    <w:rsid w:val="00EB3295"/>
    <w:rsid w:val="00EB3476"/>
    <w:rsid w:val="00EB4460"/>
    <w:rsid w:val="00EB7354"/>
    <w:rsid w:val="00EC2664"/>
    <w:rsid w:val="00EC3FB6"/>
    <w:rsid w:val="00EC5C69"/>
    <w:rsid w:val="00EC7576"/>
    <w:rsid w:val="00ED3BF0"/>
    <w:rsid w:val="00ED4120"/>
    <w:rsid w:val="00ED473C"/>
    <w:rsid w:val="00ED6177"/>
    <w:rsid w:val="00ED783F"/>
    <w:rsid w:val="00EE3058"/>
    <w:rsid w:val="00EE63A9"/>
    <w:rsid w:val="00EE7B06"/>
    <w:rsid w:val="00EE7FE4"/>
    <w:rsid w:val="00EF1CED"/>
    <w:rsid w:val="00F01FEF"/>
    <w:rsid w:val="00F02FFD"/>
    <w:rsid w:val="00F059EE"/>
    <w:rsid w:val="00F075F6"/>
    <w:rsid w:val="00F13376"/>
    <w:rsid w:val="00F151EA"/>
    <w:rsid w:val="00F21097"/>
    <w:rsid w:val="00F23A2C"/>
    <w:rsid w:val="00F24779"/>
    <w:rsid w:val="00F25830"/>
    <w:rsid w:val="00F3189B"/>
    <w:rsid w:val="00F36B61"/>
    <w:rsid w:val="00F36FDF"/>
    <w:rsid w:val="00F378CD"/>
    <w:rsid w:val="00F41BCC"/>
    <w:rsid w:val="00F42357"/>
    <w:rsid w:val="00F45286"/>
    <w:rsid w:val="00F47564"/>
    <w:rsid w:val="00F53CA9"/>
    <w:rsid w:val="00F61DDA"/>
    <w:rsid w:val="00F672EA"/>
    <w:rsid w:val="00F75AB4"/>
    <w:rsid w:val="00F80E9D"/>
    <w:rsid w:val="00F815B7"/>
    <w:rsid w:val="00F819F7"/>
    <w:rsid w:val="00F8300E"/>
    <w:rsid w:val="00F852AC"/>
    <w:rsid w:val="00F863EE"/>
    <w:rsid w:val="00F864F7"/>
    <w:rsid w:val="00F876DF"/>
    <w:rsid w:val="00F91E9E"/>
    <w:rsid w:val="00FA094A"/>
    <w:rsid w:val="00FA13C9"/>
    <w:rsid w:val="00FA400F"/>
    <w:rsid w:val="00FA4D71"/>
    <w:rsid w:val="00FA7ACF"/>
    <w:rsid w:val="00FB2D18"/>
    <w:rsid w:val="00FC23E0"/>
    <w:rsid w:val="00FC74F5"/>
    <w:rsid w:val="00FC7E31"/>
    <w:rsid w:val="00FD75CB"/>
    <w:rsid w:val="00FE7473"/>
    <w:rsid w:val="00FF142A"/>
    <w:rsid w:val="00FF39A0"/>
    <w:rsid w:val="00FF4275"/>
    <w:rsid w:val="00FF7EE7"/>
    <w:rsid w:val="04D2E3E9"/>
    <w:rsid w:val="0B905237"/>
    <w:rsid w:val="102D2C1B"/>
    <w:rsid w:val="111FD14A"/>
    <w:rsid w:val="156EEA14"/>
    <w:rsid w:val="24D1866A"/>
    <w:rsid w:val="27B5B249"/>
    <w:rsid w:val="2F86176A"/>
    <w:rsid w:val="313AED2F"/>
    <w:rsid w:val="35F5DFF5"/>
    <w:rsid w:val="39F5EEF0"/>
    <w:rsid w:val="40A15305"/>
    <w:rsid w:val="43EAAA2B"/>
    <w:rsid w:val="46DD8C74"/>
    <w:rsid w:val="492F5C82"/>
    <w:rsid w:val="4CE7C0F9"/>
    <w:rsid w:val="4ECF75FC"/>
    <w:rsid w:val="548C51EC"/>
    <w:rsid w:val="54CFF6BD"/>
    <w:rsid w:val="56E9C295"/>
    <w:rsid w:val="5DEBBEC6"/>
    <w:rsid w:val="671A1A47"/>
    <w:rsid w:val="678CBCE9"/>
    <w:rsid w:val="695C2E84"/>
    <w:rsid w:val="6A1070F0"/>
    <w:rsid w:val="6A6DEB90"/>
    <w:rsid w:val="6CC68AE2"/>
    <w:rsid w:val="6E2F6A4B"/>
    <w:rsid w:val="7325799E"/>
    <w:rsid w:val="732F0ECB"/>
    <w:rsid w:val="7665DD26"/>
    <w:rsid w:val="768830A3"/>
    <w:rsid w:val="78027FEE"/>
    <w:rsid w:val="7A70FD5F"/>
    <w:rsid w:val="7C4E66AC"/>
    <w:rsid w:val="7F19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712A0087"/>
  <w15:chartTrackingRefBased/>
  <w15:docId w15:val="{DD39D37E-C556-4CAD-8247-4313460AC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5711D3"/>
    <w:rPr>
      <w:sz w:val="24"/>
      <w:szCs w:val="24"/>
      <w:lang w:eastAsia="bg-BG"/>
    </w:rPr>
  </w:style>
  <w:style w:type="paragraph" w:styleId="1">
    <w:name w:val="heading 1"/>
    <w:basedOn w:val="a3"/>
    <w:next w:val="a3"/>
    <w:link w:val="10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1">
    <w:name w:val="heading 2"/>
    <w:basedOn w:val="a3"/>
    <w:next w:val="a3"/>
    <w:qFormat/>
    <w:pPr>
      <w:keepNext/>
      <w:outlineLvl w:val="1"/>
    </w:pPr>
    <w:rPr>
      <w:b/>
      <w:bCs/>
    </w:rPr>
  </w:style>
  <w:style w:type="paragraph" w:styleId="31">
    <w:name w:val="heading 3"/>
    <w:basedOn w:val="a3"/>
    <w:next w:val="a3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1">
    <w:name w:val="heading 4"/>
    <w:basedOn w:val="31"/>
    <w:next w:val="a3"/>
    <w:link w:val="42"/>
    <w:qFormat/>
    <w:rsid w:val="00B16171"/>
    <w:pPr>
      <w:keepLines/>
      <w:numPr>
        <w:ilvl w:val="3"/>
        <w:numId w:val="12"/>
      </w:numPr>
      <w:tabs>
        <w:tab w:val="clear" w:pos="2160"/>
        <w:tab w:val="num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1">
    <w:name w:val="heading 5"/>
    <w:basedOn w:val="a3"/>
    <w:next w:val="a3"/>
    <w:link w:val="52"/>
    <w:qFormat/>
    <w:rsid w:val="00B16171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6">
    <w:name w:val="heading 6"/>
    <w:basedOn w:val="a3"/>
    <w:next w:val="a3"/>
    <w:link w:val="60"/>
    <w:qFormat/>
    <w:rsid w:val="00B16171"/>
    <w:pPr>
      <w:numPr>
        <w:numId w:val="1"/>
      </w:numPr>
      <w:tabs>
        <w:tab w:val="clear" w:pos="198"/>
        <w:tab w:val="num" w:pos="454"/>
      </w:tabs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7">
    <w:name w:val="heading 7"/>
    <w:basedOn w:val="a3"/>
    <w:next w:val="a3"/>
    <w:link w:val="70"/>
    <w:qFormat/>
    <w:rsid w:val="00B16171"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8">
    <w:name w:val="heading 8"/>
    <w:basedOn w:val="a3"/>
    <w:next w:val="a3"/>
    <w:link w:val="80"/>
    <w:qFormat/>
    <w:rsid w:val="00B16171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9">
    <w:name w:val="heading 9"/>
    <w:basedOn w:val="a3"/>
    <w:next w:val="a3"/>
    <w:link w:val="90"/>
    <w:qFormat/>
    <w:rsid w:val="00B16171"/>
    <w:pPr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8">
    <w:name w:val="footer"/>
    <w:basedOn w:val="a3"/>
    <w:link w:val="a9"/>
    <w:pPr>
      <w:tabs>
        <w:tab w:val="center" w:pos="4153"/>
        <w:tab w:val="right" w:pos="8306"/>
      </w:tabs>
    </w:pPr>
  </w:style>
  <w:style w:type="character" w:styleId="aa">
    <w:name w:val="page number"/>
    <w:aliases w:val="Seitenzahl_unten"/>
    <w:rPr>
      <w:lang w:val="bg-BG"/>
    </w:rPr>
  </w:style>
  <w:style w:type="paragraph" w:styleId="ab">
    <w:name w:val="Body Text"/>
    <w:link w:val="ac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ad">
    <w:name w:val="Hyperlink"/>
    <w:rPr>
      <w:color w:val="0000FF"/>
      <w:u w:val="single"/>
    </w:rPr>
  </w:style>
  <w:style w:type="paragraph" w:customStyle="1" w:styleId="Style">
    <w:name w:val="Style"/>
    <w:rsid w:val="0010782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table" w:styleId="ae">
    <w:name w:val="Table Grid"/>
    <w:basedOn w:val="a5"/>
    <w:rsid w:val="00107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3"/>
    <w:link w:val="af0"/>
    <w:rsid w:val="005D03A0"/>
    <w:pPr>
      <w:spacing w:after="120"/>
      <w:ind w:left="283"/>
    </w:pPr>
  </w:style>
  <w:style w:type="character" w:customStyle="1" w:styleId="af0">
    <w:name w:val="Основен текст с отстъп Знак"/>
    <w:link w:val="af"/>
    <w:rsid w:val="005D03A0"/>
    <w:rPr>
      <w:sz w:val="24"/>
      <w:szCs w:val="24"/>
    </w:rPr>
  </w:style>
  <w:style w:type="paragraph" w:styleId="22">
    <w:name w:val="Body Text 2"/>
    <w:basedOn w:val="a3"/>
    <w:link w:val="23"/>
    <w:rsid w:val="003D5B5C"/>
    <w:pPr>
      <w:spacing w:after="120" w:line="480" w:lineRule="auto"/>
    </w:pPr>
  </w:style>
  <w:style w:type="character" w:customStyle="1" w:styleId="23">
    <w:name w:val="Основен текст 2 Знак"/>
    <w:link w:val="22"/>
    <w:rsid w:val="003D5B5C"/>
    <w:rPr>
      <w:sz w:val="24"/>
      <w:szCs w:val="24"/>
    </w:rPr>
  </w:style>
  <w:style w:type="paragraph" w:styleId="32">
    <w:name w:val="Body Text 3"/>
    <w:basedOn w:val="a3"/>
    <w:link w:val="33"/>
    <w:rsid w:val="003D5B5C"/>
    <w:pPr>
      <w:spacing w:after="120"/>
    </w:pPr>
    <w:rPr>
      <w:sz w:val="16"/>
      <w:szCs w:val="16"/>
    </w:rPr>
  </w:style>
  <w:style w:type="character" w:customStyle="1" w:styleId="33">
    <w:name w:val="Основен текст 3 Знак"/>
    <w:link w:val="32"/>
    <w:rsid w:val="003D5B5C"/>
    <w:rPr>
      <w:sz w:val="16"/>
      <w:szCs w:val="16"/>
    </w:rPr>
  </w:style>
  <w:style w:type="paragraph" w:styleId="24">
    <w:name w:val="Body Text Indent 2"/>
    <w:basedOn w:val="a3"/>
    <w:link w:val="25"/>
    <w:rsid w:val="003D5B5C"/>
    <w:pPr>
      <w:spacing w:after="120" w:line="480" w:lineRule="auto"/>
      <w:ind w:left="283"/>
    </w:pPr>
  </w:style>
  <w:style w:type="character" w:customStyle="1" w:styleId="25">
    <w:name w:val="Основен текст с отстъп 2 Знак"/>
    <w:link w:val="24"/>
    <w:rsid w:val="003D5B5C"/>
    <w:rPr>
      <w:sz w:val="24"/>
      <w:szCs w:val="24"/>
    </w:rPr>
  </w:style>
  <w:style w:type="paragraph" w:styleId="af1">
    <w:name w:val="Title"/>
    <w:basedOn w:val="a3"/>
    <w:link w:val="af2"/>
    <w:qFormat/>
    <w:rsid w:val="003D5B5C"/>
    <w:pPr>
      <w:jc w:val="center"/>
    </w:pPr>
    <w:rPr>
      <w:b/>
      <w:bCs/>
    </w:rPr>
  </w:style>
  <w:style w:type="character" w:customStyle="1" w:styleId="af2">
    <w:name w:val="Заглавие Знак"/>
    <w:link w:val="af1"/>
    <w:rsid w:val="003D5B5C"/>
    <w:rPr>
      <w:b/>
      <w:bCs/>
      <w:sz w:val="24"/>
      <w:szCs w:val="24"/>
    </w:rPr>
  </w:style>
  <w:style w:type="paragraph" w:customStyle="1" w:styleId="af3">
    <w:name w:val="Ξρνξβεν ςεκ"/>
    <w:basedOn w:val="a3"/>
    <w:uiPriority w:val="99"/>
    <w:rsid w:val="00484B5F"/>
    <w:pPr>
      <w:widowControl w:val="0"/>
      <w:autoSpaceDE w:val="0"/>
      <w:autoSpaceDN w:val="0"/>
      <w:adjustRightInd w:val="0"/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  <w:lang w:val="en-US" w:eastAsia="en-US"/>
    </w:rPr>
  </w:style>
  <w:style w:type="character" w:customStyle="1" w:styleId="ac">
    <w:name w:val="Основен текст Знак"/>
    <w:link w:val="ab"/>
    <w:rsid w:val="000C1C0F"/>
    <w:rPr>
      <w:bCs/>
      <w:sz w:val="24"/>
      <w:lang w:val="bg-BG" w:eastAsia="en-US" w:bidi="ar-SA"/>
    </w:rPr>
  </w:style>
  <w:style w:type="character" w:customStyle="1" w:styleId="a9">
    <w:name w:val="Долен колонтитул Знак"/>
    <w:link w:val="a8"/>
    <w:rsid w:val="008B29A0"/>
    <w:rPr>
      <w:sz w:val="24"/>
      <w:szCs w:val="24"/>
    </w:rPr>
  </w:style>
  <w:style w:type="paragraph" w:customStyle="1" w:styleId="heading2-personal">
    <w:name w:val="heading2-personal"/>
    <w:basedOn w:val="a3"/>
    <w:rsid w:val="00232FEF"/>
    <w:pPr>
      <w:keepNext/>
      <w:spacing w:before="240" w:after="60"/>
      <w:ind w:left="360" w:hanging="360"/>
    </w:pPr>
    <w:rPr>
      <w:b/>
      <w:bCs/>
      <w:sz w:val="28"/>
      <w:szCs w:val="28"/>
    </w:rPr>
  </w:style>
  <w:style w:type="character" w:customStyle="1" w:styleId="newdocreference">
    <w:name w:val="newdocreference"/>
    <w:basedOn w:val="a4"/>
    <w:rsid w:val="00F47564"/>
  </w:style>
  <w:style w:type="paragraph" w:styleId="af4">
    <w:name w:val="List Paragraph"/>
    <w:basedOn w:val="a3"/>
    <w:uiPriority w:val="34"/>
    <w:qFormat/>
    <w:rsid w:val="005D7A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harChar">
    <w:name w:val="Знак Char Char"/>
    <w:basedOn w:val="a3"/>
    <w:rsid w:val="00FE747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Знак Char Char"/>
    <w:basedOn w:val="a3"/>
    <w:rsid w:val="001E2DE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0">
    <w:name w:val="Знак Char Char Знак Char Char"/>
    <w:basedOn w:val="a3"/>
    <w:rsid w:val="00D201F3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42">
    <w:name w:val="Заглавие 4 Знак"/>
    <w:link w:val="41"/>
    <w:rsid w:val="00B16171"/>
    <w:rPr>
      <w:rFonts w:ascii="Arial Narrow" w:hAnsi="Arial Narrow"/>
      <w:i/>
      <w:caps/>
      <w:w w:val="80"/>
      <w:kern w:val="18"/>
      <w:szCs w:val="28"/>
      <w:lang w:eastAsia="en-US"/>
    </w:rPr>
  </w:style>
  <w:style w:type="character" w:customStyle="1" w:styleId="52">
    <w:name w:val="Заглавие 5 Знак"/>
    <w:link w:val="51"/>
    <w:rsid w:val="00B16171"/>
    <w:rPr>
      <w:b/>
      <w:bCs/>
      <w:i/>
      <w:iCs/>
      <w:kern w:val="18"/>
      <w:sz w:val="26"/>
      <w:szCs w:val="26"/>
      <w:lang w:eastAsia="en-US"/>
    </w:rPr>
  </w:style>
  <w:style w:type="character" w:customStyle="1" w:styleId="60">
    <w:name w:val="Заглавие 6 Знак"/>
    <w:link w:val="6"/>
    <w:rsid w:val="00B16171"/>
    <w:rPr>
      <w:i/>
      <w:kern w:val="18"/>
      <w:sz w:val="22"/>
      <w:lang w:eastAsia="en-US"/>
    </w:rPr>
  </w:style>
  <w:style w:type="character" w:customStyle="1" w:styleId="70">
    <w:name w:val="Заглавие 7 Знак"/>
    <w:link w:val="7"/>
    <w:rsid w:val="00B16171"/>
    <w:rPr>
      <w:kern w:val="18"/>
      <w:sz w:val="24"/>
      <w:szCs w:val="24"/>
      <w:lang w:eastAsia="en-US"/>
    </w:rPr>
  </w:style>
  <w:style w:type="character" w:customStyle="1" w:styleId="80">
    <w:name w:val="Заглавие 8 Знак"/>
    <w:link w:val="8"/>
    <w:rsid w:val="00B16171"/>
    <w:rPr>
      <w:i/>
      <w:iCs/>
      <w:kern w:val="18"/>
      <w:sz w:val="24"/>
      <w:szCs w:val="24"/>
      <w:lang w:eastAsia="en-US"/>
    </w:rPr>
  </w:style>
  <w:style w:type="character" w:customStyle="1" w:styleId="90">
    <w:name w:val="Заглавие 9 Знак"/>
    <w:link w:val="9"/>
    <w:rsid w:val="00B16171"/>
    <w:rPr>
      <w:rFonts w:ascii="Arial" w:hAnsi="Arial" w:cs="Arial"/>
      <w:kern w:val="18"/>
      <w:sz w:val="22"/>
      <w:szCs w:val="22"/>
      <w:lang w:eastAsia="en-US"/>
    </w:rPr>
  </w:style>
  <w:style w:type="paragraph" w:styleId="af5">
    <w:name w:val="Balloon Text"/>
    <w:basedOn w:val="a3"/>
    <w:link w:val="af6"/>
    <w:rsid w:val="00B16171"/>
    <w:pPr>
      <w:spacing w:before="160" w:line="258" w:lineRule="exact"/>
      <w:ind w:firstLine="397"/>
      <w:jc w:val="both"/>
    </w:pPr>
    <w:rPr>
      <w:rFonts w:ascii="Tahoma" w:hAnsi="Tahoma" w:cs="Tahoma"/>
      <w:kern w:val="18"/>
      <w:sz w:val="16"/>
      <w:szCs w:val="16"/>
      <w:lang w:eastAsia="en-US"/>
    </w:rPr>
  </w:style>
  <w:style w:type="character" w:customStyle="1" w:styleId="af6">
    <w:name w:val="Изнесен текст Знак"/>
    <w:link w:val="af5"/>
    <w:rsid w:val="00B16171"/>
    <w:rPr>
      <w:rFonts w:ascii="Tahoma" w:hAnsi="Tahoma" w:cs="Tahoma"/>
      <w:kern w:val="18"/>
      <w:sz w:val="16"/>
      <w:szCs w:val="16"/>
      <w:lang w:eastAsia="en-US"/>
    </w:rPr>
  </w:style>
  <w:style w:type="paragraph" w:styleId="af7">
    <w:name w:val="Block Text"/>
    <w:basedOn w:val="a3"/>
    <w:rsid w:val="00B16171"/>
    <w:pPr>
      <w:spacing w:before="160" w:after="120" w:line="258" w:lineRule="exact"/>
      <w:ind w:left="1440" w:right="1440" w:firstLine="397"/>
      <w:jc w:val="both"/>
    </w:pPr>
    <w:rPr>
      <w:kern w:val="18"/>
      <w:sz w:val="22"/>
      <w:szCs w:val="20"/>
      <w:lang w:eastAsia="en-US"/>
    </w:rPr>
  </w:style>
  <w:style w:type="paragraph" w:styleId="af8">
    <w:name w:val="Body Text First Indent"/>
    <w:basedOn w:val="ab"/>
    <w:link w:val="af9"/>
    <w:rsid w:val="00B16171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af9">
    <w:name w:val="Основен текст отстъп първи ред Знак"/>
    <w:link w:val="af8"/>
    <w:rsid w:val="00B16171"/>
    <w:rPr>
      <w:bCs w:val="0"/>
      <w:kern w:val="18"/>
      <w:sz w:val="22"/>
      <w:lang w:val="bg-BG" w:eastAsia="en-US" w:bidi="ar-SA"/>
    </w:rPr>
  </w:style>
  <w:style w:type="paragraph" w:styleId="26">
    <w:name w:val="Body Text First Indent 2"/>
    <w:basedOn w:val="af"/>
    <w:link w:val="27"/>
    <w:rsid w:val="00B16171"/>
    <w:pPr>
      <w:spacing w:before="160" w:line="258" w:lineRule="exact"/>
      <w:ind w:firstLine="210"/>
      <w:jc w:val="both"/>
    </w:pPr>
    <w:rPr>
      <w:kern w:val="18"/>
      <w:sz w:val="22"/>
      <w:szCs w:val="20"/>
      <w:lang w:eastAsia="en-US"/>
    </w:rPr>
  </w:style>
  <w:style w:type="character" w:customStyle="1" w:styleId="27">
    <w:name w:val="Основен текст отстъп първи ред 2 Знак"/>
    <w:link w:val="26"/>
    <w:rsid w:val="00B16171"/>
    <w:rPr>
      <w:kern w:val="18"/>
      <w:sz w:val="22"/>
      <w:szCs w:val="24"/>
      <w:lang w:eastAsia="en-US"/>
    </w:rPr>
  </w:style>
  <w:style w:type="paragraph" w:styleId="34">
    <w:name w:val="Body Text Indent 3"/>
    <w:basedOn w:val="a3"/>
    <w:link w:val="35"/>
    <w:rsid w:val="00B16171"/>
    <w:pPr>
      <w:spacing w:before="160" w:after="120" w:line="258" w:lineRule="exact"/>
      <w:ind w:left="283" w:firstLine="397"/>
      <w:jc w:val="both"/>
    </w:pPr>
    <w:rPr>
      <w:kern w:val="18"/>
      <w:sz w:val="16"/>
      <w:szCs w:val="16"/>
      <w:lang w:eastAsia="en-US"/>
    </w:rPr>
  </w:style>
  <w:style w:type="character" w:customStyle="1" w:styleId="35">
    <w:name w:val="Основен текст с отстъп 3 Знак"/>
    <w:link w:val="34"/>
    <w:rsid w:val="00B16171"/>
    <w:rPr>
      <w:kern w:val="18"/>
      <w:sz w:val="16"/>
      <w:szCs w:val="16"/>
      <w:lang w:eastAsia="en-US"/>
    </w:rPr>
  </w:style>
  <w:style w:type="paragraph" w:styleId="afa">
    <w:name w:val="caption"/>
    <w:basedOn w:val="a3"/>
    <w:next w:val="a3"/>
    <w:qFormat/>
    <w:rsid w:val="00B16171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fb">
    <w:name w:val="Closing"/>
    <w:basedOn w:val="a3"/>
    <w:link w:val="afc"/>
    <w:rsid w:val="00B16171"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customStyle="1" w:styleId="afc">
    <w:name w:val="Заключителна фраза Знак"/>
    <w:link w:val="afb"/>
    <w:rsid w:val="00B16171"/>
    <w:rPr>
      <w:kern w:val="18"/>
      <w:sz w:val="22"/>
      <w:lang w:eastAsia="en-US"/>
    </w:rPr>
  </w:style>
  <w:style w:type="character" w:styleId="afd">
    <w:name w:val="annotation reference"/>
    <w:rsid w:val="00B16171"/>
    <w:rPr>
      <w:sz w:val="16"/>
      <w:szCs w:val="16"/>
    </w:rPr>
  </w:style>
  <w:style w:type="paragraph" w:styleId="afe">
    <w:name w:val="annotation text"/>
    <w:basedOn w:val="a3"/>
    <w:link w:val="aff"/>
    <w:rsid w:val="00B16171"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character" w:customStyle="1" w:styleId="aff">
    <w:name w:val="Текст на коментар Знак"/>
    <w:link w:val="afe"/>
    <w:rsid w:val="00B16171"/>
    <w:rPr>
      <w:kern w:val="18"/>
      <w:lang w:eastAsia="en-US"/>
    </w:rPr>
  </w:style>
  <w:style w:type="paragraph" w:styleId="aff0">
    <w:name w:val="annotation subject"/>
    <w:basedOn w:val="afe"/>
    <w:next w:val="afe"/>
    <w:link w:val="aff1"/>
    <w:rsid w:val="00B16171"/>
    <w:rPr>
      <w:b/>
      <w:bCs/>
    </w:rPr>
  </w:style>
  <w:style w:type="character" w:customStyle="1" w:styleId="aff1">
    <w:name w:val="Предмет на коментар Знак"/>
    <w:link w:val="aff0"/>
    <w:rsid w:val="00B16171"/>
    <w:rPr>
      <w:b/>
      <w:bCs/>
      <w:kern w:val="18"/>
      <w:lang w:eastAsia="en-US"/>
    </w:rPr>
  </w:style>
  <w:style w:type="paragraph" w:styleId="aff2">
    <w:name w:val="Date"/>
    <w:basedOn w:val="a3"/>
    <w:next w:val="a3"/>
    <w:link w:val="aff3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3">
    <w:name w:val="Дата Знак"/>
    <w:link w:val="aff2"/>
    <w:rsid w:val="00B16171"/>
    <w:rPr>
      <w:kern w:val="18"/>
      <w:sz w:val="22"/>
      <w:lang w:eastAsia="en-US"/>
    </w:rPr>
  </w:style>
  <w:style w:type="paragraph" w:styleId="aff4">
    <w:name w:val="Document Map"/>
    <w:basedOn w:val="a3"/>
    <w:link w:val="aff5"/>
    <w:rsid w:val="00B16171"/>
    <w:pPr>
      <w:shd w:val="clear" w:color="auto" w:fill="000080"/>
      <w:spacing w:before="160" w:line="258" w:lineRule="exact"/>
      <w:ind w:firstLine="397"/>
      <w:jc w:val="both"/>
    </w:pPr>
    <w:rPr>
      <w:rFonts w:ascii="Tahoma" w:hAnsi="Tahoma" w:cs="Tahoma"/>
      <w:kern w:val="18"/>
      <w:sz w:val="20"/>
      <w:szCs w:val="20"/>
      <w:lang w:eastAsia="en-US"/>
    </w:rPr>
  </w:style>
  <w:style w:type="character" w:customStyle="1" w:styleId="aff5">
    <w:name w:val="План на документа Знак"/>
    <w:link w:val="aff4"/>
    <w:rsid w:val="00B16171"/>
    <w:rPr>
      <w:rFonts w:ascii="Tahoma" w:hAnsi="Tahoma" w:cs="Tahoma"/>
      <w:kern w:val="18"/>
      <w:shd w:val="clear" w:color="auto" w:fill="000080"/>
      <w:lang w:eastAsia="en-US"/>
    </w:rPr>
  </w:style>
  <w:style w:type="paragraph" w:styleId="aff6">
    <w:name w:val="E-mail Signature"/>
    <w:basedOn w:val="a3"/>
    <w:link w:val="aff7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7">
    <w:name w:val="Имейл подпис Знак"/>
    <w:link w:val="aff6"/>
    <w:rsid w:val="00B16171"/>
    <w:rPr>
      <w:kern w:val="18"/>
      <w:sz w:val="22"/>
      <w:lang w:eastAsia="en-US"/>
    </w:rPr>
  </w:style>
  <w:style w:type="character" w:styleId="aff8">
    <w:name w:val="Emphasis"/>
    <w:qFormat/>
    <w:rsid w:val="00B16171"/>
    <w:rPr>
      <w:i/>
      <w:iCs/>
    </w:rPr>
  </w:style>
  <w:style w:type="character" w:styleId="aff9">
    <w:name w:val="endnote reference"/>
    <w:rsid w:val="00B16171"/>
    <w:rPr>
      <w:vertAlign w:val="superscript"/>
    </w:rPr>
  </w:style>
  <w:style w:type="paragraph" w:styleId="affa">
    <w:name w:val="endnote text"/>
    <w:basedOn w:val="a3"/>
    <w:link w:val="affb"/>
    <w:rsid w:val="00B16171"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character" w:customStyle="1" w:styleId="affb">
    <w:name w:val="Текст на бележка в края Знак"/>
    <w:link w:val="affa"/>
    <w:rsid w:val="00B16171"/>
    <w:rPr>
      <w:kern w:val="18"/>
      <w:lang w:eastAsia="en-US"/>
    </w:rPr>
  </w:style>
  <w:style w:type="paragraph" w:styleId="affc">
    <w:name w:val="envelope address"/>
    <w:basedOn w:val="a3"/>
    <w:rsid w:val="00B16171"/>
    <w:pPr>
      <w:framePr w:w="7920" w:h="1980" w:hRule="exact" w:hSpace="141" w:wrap="auto" w:hAnchor="page" w:xAlign="center" w:yAlign="bottom"/>
      <w:spacing w:before="160" w:line="258" w:lineRule="exact"/>
      <w:ind w:left="2880" w:firstLine="397"/>
      <w:jc w:val="both"/>
    </w:pPr>
    <w:rPr>
      <w:rFonts w:ascii="Arial" w:hAnsi="Arial" w:cs="Arial"/>
      <w:kern w:val="18"/>
      <w:lang w:eastAsia="en-US"/>
    </w:rPr>
  </w:style>
  <w:style w:type="paragraph" w:styleId="affd">
    <w:name w:val="envelope return"/>
    <w:basedOn w:val="a3"/>
    <w:rsid w:val="00B16171"/>
    <w:pPr>
      <w:spacing w:before="160" w:line="258" w:lineRule="exact"/>
      <w:ind w:firstLine="397"/>
      <w:jc w:val="both"/>
    </w:pPr>
    <w:rPr>
      <w:rFonts w:ascii="Arial" w:hAnsi="Arial" w:cs="Arial"/>
      <w:kern w:val="18"/>
      <w:sz w:val="20"/>
      <w:szCs w:val="20"/>
      <w:lang w:eastAsia="en-US"/>
    </w:rPr>
  </w:style>
  <w:style w:type="character" w:styleId="affe">
    <w:name w:val="FollowedHyperlink"/>
    <w:rsid w:val="00B16171"/>
    <w:rPr>
      <w:color w:val="800080"/>
      <w:u w:val="single"/>
    </w:rPr>
  </w:style>
  <w:style w:type="character" w:styleId="afff">
    <w:name w:val="footnote reference"/>
    <w:rsid w:val="00B16171"/>
    <w:rPr>
      <w:vertAlign w:val="superscript"/>
    </w:rPr>
  </w:style>
  <w:style w:type="paragraph" w:styleId="afff0">
    <w:name w:val="footnote text"/>
    <w:basedOn w:val="a3"/>
    <w:link w:val="afff1"/>
    <w:rsid w:val="00B16171"/>
    <w:pPr>
      <w:spacing w:before="160" w:after="108" w:line="216" w:lineRule="exact"/>
      <w:ind w:firstLine="397"/>
      <w:jc w:val="both"/>
    </w:pPr>
    <w:rPr>
      <w:rFonts w:ascii="Arial" w:hAnsi="Arial"/>
      <w:kern w:val="18"/>
      <w:sz w:val="18"/>
      <w:szCs w:val="20"/>
      <w:lang w:eastAsia="en-US"/>
    </w:rPr>
  </w:style>
  <w:style w:type="character" w:customStyle="1" w:styleId="afff1">
    <w:name w:val="Текст под линия Знак"/>
    <w:link w:val="afff0"/>
    <w:rsid w:val="00B16171"/>
    <w:rPr>
      <w:rFonts w:ascii="Arial" w:hAnsi="Arial"/>
      <w:kern w:val="18"/>
      <w:sz w:val="18"/>
      <w:lang w:eastAsia="en-US"/>
    </w:rPr>
  </w:style>
  <w:style w:type="paragraph" w:customStyle="1" w:styleId="StyleJustified">
    <w:name w:val="Style Номерация на изображение – лява страница + Justified"/>
    <w:basedOn w:val="afff2"/>
    <w:rsid w:val="00B16171"/>
    <w:pPr>
      <w:ind w:left="3556" w:hanging="1985"/>
      <w:jc w:val="both"/>
    </w:pPr>
    <w:rPr>
      <w:bCs/>
    </w:rPr>
  </w:style>
  <w:style w:type="paragraph" w:customStyle="1" w:styleId="afff2">
    <w:name w:val="Номерация на изображение – лява страница"/>
    <w:basedOn w:val="afff3"/>
    <w:next w:val="a3"/>
    <w:rsid w:val="00B16171"/>
    <w:pPr>
      <w:tabs>
        <w:tab w:val="clear" w:pos="1985"/>
        <w:tab w:val="left" w:pos="-567"/>
      </w:tabs>
      <w:ind w:left="-1743" w:firstLine="0"/>
    </w:pPr>
  </w:style>
  <w:style w:type="paragraph" w:customStyle="1" w:styleId="afff3">
    <w:name w:val="Номерация на изображение"/>
    <w:basedOn w:val="a3"/>
    <w:next w:val="a3"/>
    <w:rsid w:val="00B16171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FooterLeftPage">
    <w:name w:val="FooterLeftPage"/>
    <w:basedOn w:val="a8"/>
    <w:rsid w:val="00B16171"/>
    <w:pPr>
      <w:pBdr>
        <w:top w:val="single" w:sz="4" w:space="1" w:color="auto"/>
      </w:pBdr>
      <w:tabs>
        <w:tab w:val="clear" w:pos="4153"/>
        <w:tab w:val="clear" w:pos="8306"/>
        <w:tab w:val="right" w:pos="4380"/>
      </w:tabs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4">
    <w:name w:val="Параграф в рамка"/>
    <w:basedOn w:val="a3"/>
    <w:rsid w:val="00B16171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afff5">
    <w:name w:val="Параграф в рамка – малък"/>
    <w:basedOn w:val="afff4"/>
    <w:rsid w:val="00B16171"/>
    <w:pPr>
      <w:pBdr>
        <w:left w:val="single" w:sz="6" w:space="7" w:color="auto"/>
      </w:pBdr>
    </w:pPr>
  </w:style>
  <w:style w:type="paragraph" w:customStyle="1" w:styleId="Handout">
    <w:name w:val="Handout"/>
    <w:basedOn w:val="afff5"/>
    <w:rsid w:val="00B16171"/>
    <w:rPr>
      <w:rFonts w:ascii="Arial" w:hAnsi="Arial"/>
      <w:sz w:val="19"/>
    </w:rPr>
  </w:style>
  <w:style w:type="paragraph" w:customStyle="1" w:styleId="Handout0">
    <w:name w:val="Handout – точка"/>
    <w:basedOn w:val="Handout"/>
    <w:rsid w:val="00B16171"/>
    <w:pPr>
      <w:ind w:left="0"/>
    </w:pPr>
  </w:style>
  <w:style w:type="paragraph" w:customStyle="1" w:styleId="Handout1">
    <w:name w:val="Handout – тире"/>
    <w:basedOn w:val="Handout0"/>
    <w:rsid w:val="00B16171"/>
    <w:pPr>
      <w:tabs>
        <w:tab w:val="left" w:pos="454"/>
      </w:tabs>
    </w:pPr>
  </w:style>
  <w:style w:type="paragraph" w:customStyle="1" w:styleId="Handout-">
    <w:name w:val="Handout - цифра"/>
    <w:basedOn w:val="Handout1"/>
    <w:rsid w:val="00B16171"/>
  </w:style>
  <w:style w:type="paragraph" w:customStyle="1" w:styleId="Handout2">
    <w:name w:val="Handout – буква"/>
    <w:basedOn w:val="Handout-"/>
    <w:rsid w:val="00B16171"/>
  </w:style>
  <w:style w:type="paragraph" w:customStyle="1" w:styleId="afff6">
    <w:name w:val="Формуляр"/>
    <w:basedOn w:val="Handout"/>
    <w:rsid w:val="00B16171"/>
  </w:style>
  <w:style w:type="paragraph" w:customStyle="1" w:styleId="afff7">
    <w:name w:val="Формуляр – лява страница"/>
    <w:basedOn w:val="afff6"/>
    <w:rsid w:val="00B16171"/>
    <w:pPr>
      <w:ind w:left="-1743"/>
    </w:pPr>
  </w:style>
  <w:style w:type="paragraph" w:customStyle="1" w:styleId="afff8">
    <w:name w:val="Формуляр – дясна страница"/>
    <w:basedOn w:val="afff7"/>
    <w:rsid w:val="00B16171"/>
    <w:pPr>
      <w:ind w:left="170" w:right="-1743"/>
    </w:pPr>
  </w:style>
  <w:style w:type="paragraph" w:customStyle="1" w:styleId="Handout20">
    <w:name w:val="Handout – точка (дясна страница 2)"/>
    <w:basedOn w:val="afff8"/>
    <w:rsid w:val="00B16171"/>
    <w:pPr>
      <w:ind w:left="0" w:right="1573"/>
    </w:pPr>
  </w:style>
  <w:style w:type="paragraph" w:customStyle="1" w:styleId="Handout3">
    <w:name w:val="Handout – цифра (дясна страница)"/>
    <w:basedOn w:val="Handout20"/>
    <w:rsid w:val="00B16171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rsid w:val="00B16171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rsid w:val="00B16171"/>
    <w:pPr>
      <w:ind w:left="-1743"/>
    </w:pPr>
  </w:style>
  <w:style w:type="paragraph" w:customStyle="1" w:styleId="-Handout">
    <w:name w:val="Изброяване с точка - Handout"/>
    <w:basedOn w:val="Handout5"/>
    <w:rsid w:val="00B16171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rsid w:val="00B16171"/>
  </w:style>
  <w:style w:type="paragraph" w:customStyle="1" w:styleId="Handout7">
    <w:name w:val="Handout – цифра (лява страница)"/>
    <w:basedOn w:val="Handout6"/>
    <w:rsid w:val="00B16171"/>
  </w:style>
  <w:style w:type="paragraph" w:customStyle="1" w:styleId="Handout8">
    <w:name w:val="Handout – буква (лява страница)"/>
    <w:basedOn w:val="Handout7"/>
    <w:rsid w:val="00B16171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rsid w:val="00B16171"/>
    <w:pPr>
      <w:ind w:left="170" w:right="-1743"/>
    </w:pPr>
  </w:style>
  <w:style w:type="paragraph" w:customStyle="1" w:styleId="Handouta">
    <w:name w:val="Handout – номер"/>
    <w:basedOn w:val="afff3"/>
    <w:next w:val="a3"/>
    <w:rsid w:val="00B16171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rsid w:val="00B16171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rsid w:val="00B16171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rsid w:val="00B16171"/>
    <w:pPr>
      <w:tabs>
        <w:tab w:val="left" w:pos="454"/>
      </w:tabs>
    </w:pPr>
  </w:style>
  <w:style w:type="paragraph" w:styleId="11">
    <w:name w:val="index 1"/>
    <w:basedOn w:val="a3"/>
    <w:next w:val="a3"/>
    <w:autoRedefine/>
    <w:rsid w:val="00B16171"/>
    <w:pPr>
      <w:tabs>
        <w:tab w:val="right" w:pos="2748"/>
      </w:tabs>
      <w:spacing w:before="160" w:line="258" w:lineRule="exact"/>
      <w:ind w:firstLine="397"/>
    </w:pPr>
    <w:rPr>
      <w:noProof/>
      <w:kern w:val="18"/>
      <w:sz w:val="22"/>
      <w:szCs w:val="20"/>
      <w:lang w:eastAsia="en-US"/>
    </w:rPr>
  </w:style>
  <w:style w:type="paragraph" w:styleId="28">
    <w:name w:val="index 2"/>
    <w:basedOn w:val="a3"/>
    <w:next w:val="a3"/>
    <w:autoRedefine/>
    <w:rsid w:val="00B16171"/>
    <w:pPr>
      <w:spacing w:before="160" w:line="258" w:lineRule="exact"/>
      <w:ind w:left="400" w:hanging="200"/>
      <w:jc w:val="both"/>
    </w:pPr>
    <w:rPr>
      <w:kern w:val="18"/>
      <w:sz w:val="22"/>
      <w:szCs w:val="20"/>
      <w:lang w:eastAsia="en-US"/>
    </w:rPr>
  </w:style>
  <w:style w:type="paragraph" w:styleId="36">
    <w:name w:val="index 3"/>
    <w:basedOn w:val="a3"/>
    <w:next w:val="a3"/>
    <w:autoRedefine/>
    <w:rsid w:val="00B16171"/>
    <w:pPr>
      <w:spacing w:before="160" w:line="258" w:lineRule="exact"/>
      <w:ind w:left="600" w:hanging="200"/>
      <w:jc w:val="both"/>
    </w:pPr>
    <w:rPr>
      <w:kern w:val="18"/>
      <w:sz w:val="22"/>
      <w:szCs w:val="20"/>
      <w:lang w:eastAsia="en-US"/>
    </w:rPr>
  </w:style>
  <w:style w:type="paragraph" w:styleId="43">
    <w:name w:val="index 4"/>
    <w:basedOn w:val="a3"/>
    <w:next w:val="a3"/>
    <w:autoRedefine/>
    <w:rsid w:val="00B16171"/>
    <w:pPr>
      <w:spacing w:before="160" w:line="258" w:lineRule="exact"/>
      <w:ind w:left="800" w:hanging="200"/>
      <w:jc w:val="both"/>
    </w:pPr>
    <w:rPr>
      <w:kern w:val="18"/>
      <w:sz w:val="22"/>
      <w:szCs w:val="20"/>
      <w:lang w:eastAsia="en-US"/>
    </w:rPr>
  </w:style>
  <w:style w:type="paragraph" w:styleId="53">
    <w:name w:val="index 5"/>
    <w:basedOn w:val="a3"/>
    <w:next w:val="a3"/>
    <w:autoRedefine/>
    <w:rsid w:val="00B16171"/>
    <w:pPr>
      <w:spacing w:before="160" w:line="258" w:lineRule="exact"/>
      <w:ind w:left="1000" w:hanging="200"/>
      <w:jc w:val="both"/>
    </w:pPr>
    <w:rPr>
      <w:kern w:val="18"/>
      <w:sz w:val="22"/>
      <w:szCs w:val="20"/>
      <w:lang w:eastAsia="en-US"/>
    </w:rPr>
  </w:style>
  <w:style w:type="paragraph" w:styleId="61">
    <w:name w:val="index 6"/>
    <w:basedOn w:val="a3"/>
    <w:next w:val="a3"/>
    <w:autoRedefine/>
    <w:rsid w:val="00B16171"/>
    <w:pPr>
      <w:spacing w:before="160" w:line="258" w:lineRule="exact"/>
      <w:ind w:left="1200" w:hanging="200"/>
      <w:jc w:val="both"/>
    </w:pPr>
    <w:rPr>
      <w:kern w:val="18"/>
      <w:sz w:val="22"/>
      <w:szCs w:val="20"/>
      <w:lang w:eastAsia="en-US"/>
    </w:rPr>
  </w:style>
  <w:style w:type="paragraph" w:styleId="71">
    <w:name w:val="index 7"/>
    <w:basedOn w:val="a3"/>
    <w:next w:val="a3"/>
    <w:autoRedefine/>
    <w:rsid w:val="00B16171"/>
    <w:pPr>
      <w:spacing w:before="160" w:line="258" w:lineRule="exact"/>
      <w:ind w:left="1400" w:hanging="200"/>
      <w:jc w:val="both"/>
    </w:pPr>
    <w:rPr>
      <w:kern w:val="18"/>
      <w:sz w:val="22"/>
      <w:szCs w:val="20"/>
      <w:lang w:eastAsia="en-US"/>
    </w:rPr>
  </w:style>
  <w:style w:type="paragraph" w:styleId="81">
    <w:name w:val="index 8"/>
    <w:basedOn w:val="a3"/>
    <w:next w:val="a3"/>
    <w:autoRedefine/>
    <w:rsid w:val="00B16171"/>
    <w:pPr>
      <w:spacing w:before="160" w:line="258" w:lineRule="exact"/>
      <w:ind w:left="1600" w:hanging="200"/>
      <w:jc w:val="both"/>
    </w:pPr>
    <w:rPr>
      <w:kern w:val="18"/>
      <w:sz w:val="22"/>
      <w:szCs w:val="20"/>
      <w:lang w:eastAsia="en-US"/>
    </w:rPr>
  </w:style>
  <w:style w:type="paragraph" w:styleId="91">
    <w:name w:val="index 9"/>
    <w:basedOn w:val="a3"/>
    <w:next w:val="a3"/>
    <w:autoRedefine/>
    <w:rsid w:val="00B16171"/>
    <w:pPr>
      <w:spacing w:before="160" w:line="258" w:lineRule="exact"/>
      <w:ind w:left="1800" w:hanging="200"/>
      <w:jc w:val="both"/>
    </w:pPr>
    <w:rPr>
      <w:kern w:val="18"/>
      <w:sz w:val="22"/>
      <w:szCs w:val="20"/>
      <w:lang w:eastAsia="en-US"/>
    </w:rPr>
  </w:style>
  <w:style w:type="paragraph" w:styleId="afff9">
    <w:name w:val="index heading"/>
    <w:basedOn w:val="a3"/>
    <w:next w:val="11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styleId="afffa">
    <w:name w:val="line number"/>
    <w:rsid w:val="00B16171"/>
  </w:style>
  <w:style w:type="paragraph" w:styleId="afffb">
    <w:name w:val="List"/>
    <w:basedOn w:val="a3"/>
    <w:rsid w:val="00B16171"/>
    <w:pPr>
      <w:spacing w:before="160" w:line="258" w:lineRule="exact"/>
      <w:ind w:left="283" w:hanging="283"/>
      <w:jc w:val="both"/>
    </w:pPr>
    <w:rPr>
      <w:kern w:val="18"/>
      <w:sz w:val="22"/>
      <w:szCs w:val="20"/>
      <w:lang w:eastAsia="en-US"/>
    </w:rPr>
  </w:style>
  <w:style w:type="paragraph" w:styleId="29">
    <w:name w:val="List 2"/>
    <w:basedOn w:val="a3"/>
    <w:rsid w:val="00B16171"/>
    <w:pPr>
      <w:spacing w:before="160" w:line="258" w:lineRule="exact"/>
      <w:ind w:left="566" w:hanging="283"/>
      <w:jc w:val="both"/>
    </w:pPr>
    <w:rPr>
      <w:kern w:val="18"/>
      <w:sz w:val="22"/>
      <w:szCs w:val="20"/>
      <w:lang w:eastAsia="en-US"/>
    </w:rPr>
  </w:style>
  <w:style w:type="paragraph" w:styleId="37">
    <w:name w:val="List 3"/>
    <w:basedOn w:val="a3"/>
    <w:rsid w:val="00B16171"/>
    <w:pPr>
      <w:spacing w:before="160" w:line="258" w:lineRule="exact"/>
      <w:ind w:left="849" w:hanging="283"/>
      <w:jc w:val="both"/>
    </w:pPr>
    <w:rPr>
      <w:kern w:val="18"/>
      <w:sz w:val="22"/>
      <w:szCs w:val="20"/>
      <w:lang w:eastAsia="en-US"/>
    </w:rPr>
  </w:style>
  <w:style w:type="paragraph" w:styleId="44">
    <w:name w:val="List 4"/>
    <w:basedOn w:val="a3"/>
    <w:rsid w:val="00B16171"/>
    <w:pPr>
      <w:spacing w:before="160" w:line="258" w:lineRule="exact"/>
      <w:ind w:left="1132" w:hanging="283"/>
      <w:jc w:val="both"/>
    </w:pPr>
    <w:rPr>
      <w:kern w:val="18"/>
      <w:sz w:val="22"/>
      <w:szCs w:val="20"/>
      <w:lang w:eastAsia="en-US"/>
    </w:rPr>
  </w:style>
  <w:style w:type="paragraph" w:styleId="54">
    <w:name w:val="List 5"/>
    <w:basedOn w:val="a3"/>
    <w:rsid w:val="00B16171"/>
    <w:pPr>
      <w:spacing w:before="160" w:line="258" w:lineRule="exact"/>
      <w:ind w:left="1415" w:hanging="283"/>
      <w:jc w:val="both"/>
    </w:pPr>
    <w:rPr>
      <w:kern w:val="18"/>
      <w:sz w:val="22"/>
      <w:szCs w:val="20"/>
      <w:lang w:eastAsia="en-US"/>
    </w:rPr>
  </w:style>
  <w:style w:type="paragraph" w:styleId="a0">
    <w:name w:val="List Bullet"/>
    <w:basedOn w:val="a3"/>
    <w:rsid w:val="00B16171"/>
    <w:pPr>
      <w:numPr>
        <w:numId w:val="2"/>
      </w:numPr>
      <w:tabs>
        <w:tab w:val="clear" w:pos="360"/>
        <w:tab w:val="num" w:pos="530"/>
      </w:tabs>
      <w:spacing w:before="160" w:line="258" w:lineRule="exact"/>
      <w:ind w:left="454" w:hanging="284"/>
      <w:jc w:val="both"/>
    </w:pPr>
    <w:rPr>
      <w:kern w:val="18"/>
      <w:sz w:val="22"/>
      <w:szCs w:val="20"/>
      <w:lang w:eastAsia="en-US"/>
    </w:rPr>
  </w:style>
  <w:style w:type="paragraph" w:styleId="20">
    <w:name w:val="List Bullet 2"/>
    <w:basedOn w:val="a3"/>
    <w:rsid w:val="00B16171"/>
    <w:pPr>
      <w:numPr>
        <w:numId w:val="3"/>
      </w:numPr>
      <w:tabs>
        <w:tab w:val="clear" w:pos="643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30">
    <w:name w:val="List Bullet 3"/>
    <w:basedOn w:val="a3"/>
    <w:rsid w:val="00B16171"/>
    <w:pPr>
      <w:numPr>
        <w:numId w:val="4"/>
      </w:numPr>
      <w:tabs>
        <w:tab w:val="clear" w:pos="926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40">
    <w:name w:val="List Bullet 4"/>
    <w:basedOn w:val="a3"/>
    <w:rsid w:val="00B16171"/>
    <w:pPr>
      <w:numPr>
        <w:numId w:val="5"/>
      </w:numPr>
      <w:tabs>
        <w:tab w:val="clear" w:pos="1209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50">
    <w:name w:val="List Bullet 5"/>
    <w:basedOn w:val="a3"/>
    <w:rsid w:val="00B16171"/>
    <w:pPr>
      <w:numPr>
        <w:numId w:val="6"/>
      </w:numPr>
      <w:tabs>
        <w:tab w:val="clear" w:pos="1492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afffc">
    <w:name w:val="List Continue"/>
    <w:basedOn w:val="a3"/>
    <w:rsid w:val="00B16171"/>
    <w:pPr>
      <w:spacing w:before="160" w:after="120" w:line="258" w:lineRule="exact"/>
      <w:ind w:left="283" w:firstLine="397"/>
      <w:jc w:val="both"/>
    </w:pPr>
    <w:rPr>
      <w:kern w:val="18"/>
      <w:sz w:val="22"/>
      <w:szCs w:val="20"/>
      <w:lang w:eastAsia="en-US"/>
    </w:rPr>
  </w:style>
  <w:style w:type="paragraph" w:styleId="2a">
    <w:name w:val="List Continue 2"/>
    <w:basedOn w:val="a3"/>
    <w:rsid w:val="00B16171"/>
    <w:pPr>
      <w:spacing w:before="160" w:after="120" w:line="258" w:lineRule="exact"/>
      <w:ind w:left="566" w:firstLine="397"/>
      <w:jc w:val="both"/>
    </w:pPr>
    <w:rPr>
      <w:kern w:val="18"/>
      <w:sz w:val="22"/>
      <w:szCs w:val="20"/>
      <w:lang w:eastAsia="en-US"/>
    </w:rPr>
  </w:style>
  <w:style w:type="paragraph" w:styleId="38">
    <w:name w:val="List Continue 3"/>
    <w:basedOn w:val="a3"/>
    <w:rsid w:val="00B16171"/>
    <w:pPr>
      <w:spacing w:before="160" w:after="120" w:line="258" w:lineRule="exact"/>
      <w:ind w:left="849" w:firstLine="397"/>
      <w:jc w:val="both"/>
    </w:pPr>
    <w:rPr>
      <w:kern w:val="18"/>
      <w:sz w:val="22"/>
      <w:szCs w:val="20"/>
      <w:lang w:eastAsia="en-US"/>
    </w:rPr>
  </w:style>
  <w:style w:type="paragraph" w:styleId="45">
    <w:name w:val="List Continue 4"/>
    <w:basedOn w:val="a3"/>
    <w:rsid w:val="00B16171"/>
    <w:pPr>
      <w:spacing w:before="160" w:after="120" w:line="258" w:lineRule="exact"/>
      <w:ind w:left="1132" w:firstLine="397"/>
      <w:jc w:val="both"/>
    </w:pPr>
    <w:rPr>
      <w:kern w:val="18"/>
      <w:sz w:val="22"/>
      <w:szCs w:val="20"/>
      <w:lang w:eastAsia="en-US"/>
    </w:rPr>
  </w:style>
  <w:style w:type="paragraph" w:styleId="55">
    <w:name w:val="List Continue 5"/>
    <w:basedOn w:val="a3"/>
    <w:rsid w:val="00B16171"/>
    <w:pPr>
      <w:spacing w:before="160" w:after="120" w:line="258" w:lineRule="exact"/>
      <w:ind w:left="1415" w:firstLine="397"/>
      <w:jc w:val="both"/>
    </w:pPr>
    <w:rPr>
      <w:kern w:val="18"/>
      <w:sz w:val="22"/>
      <w:szCs w:val="20"/>
      <w:lang w:eastAsia="en-US"/>
    </w:rPr>
  </w:style>
  <w:style w:type="paragraph" w:styleId="a">
    <w:name w:val="List Number"/>
    <w:basedOn w:val="a3"/>
    <w:rsid w:val="00B16171"/>
    <w:pPr>
      <w:numPr>
        <w:numId w:val="7"/>
      </w:numPr>
      <w:tabs>
        <w:tab w:val="clear" w:pos="360"/>
        <w:tab w:val="num" w:pos="926"/>
      </w:tabs>
      <w:spacing w:before="160" w:line="258" w:lineRule="exact"/>
      <w:ind w:left="926"/>
      <w:jc w:val="both"/>
    </w:pPr>
    <w:rPr>
      <w:kern w:val="18"/>
      <w:sz w:val="22"/>
      <w:szCs w:val="20"/>
      <w:lang w:eastAsia="en-US"/>
    </w:rPr>
  </w:style>
  <w:style w:type="paragraph" w:styleId="2">
    <w:name w:val="List Number 2"/>
    <w:basedOn w:val="a3"/>
    <w:rsid w:val="00B16171"/>
    <w:pPr>
      <w:numPr>
        <w:numId w:val="8"/>
      </w:numPr>
      <w:tabs>
        <w:tab w:val="clear" w:pos="643"/>
        <w:tab w:val="num" w:pos="1492"/>
      </w:tabs>
      <w:spacing w:before="160" w:line="258" w:lineRule="exact"/>
      <w:ind w:left="1492"/>
      <w:jc w:val="both"/>
    </w:pPr>
    <w:rPr>
      <w:kern w:val="18"/>
      <w:sz w:val="22"/>
      <w:szCs w:val="20"/>
      <w:lang w:eastAsia="en-US"/>
    </w:rPr>
  </w:style>
  <w:style w:type="paragraph" w:styleId="3">
    <w:name w:val="List Number 3"/>
    <w:basedOn w:val="a3"/>
    <w:rsid w:val="00B16171"/>
    <w:pPr>
      <w:numPr>
        <w:numId w:val="9"/>
      </w:numPr>
      <w:tabs>
        <w:tab w:val="clear" w:pos="926"/>
        <w:tab w:val="num" w:pos="643"/>
      </w:tabs>
      <w:spacing w:before="160" w:line="258" w:lineRule="exact"/>
      <w:ind w:left="643"/>
      <w:jc w:val="both"/>
    </w:pPr>
    <w:rPr>
      <w:kern w:val="18"/>
      <w:sz w:val="22"/>
      <w:szCs w:val="20"/>
      <w:lang w:eastAsia="en-US"/>
    </w:rPr>
  </w:style>
  <w:style w:type="paragraph" w:styleId="4">
    <w:name w:val="List Number 4"/>
    <w:basedOn w:val="a3"/>
    <w:rsid w:val="00B16171"/>
    <w:pPr>
      <w:numPr>
        <w:numId w:val="10"/>
      </w:numPr>
      <w:spacing w:before="160" w:line="258" w:lineRule="exact"/>
      <w:jc w:val="both"/>
    </w:pPr>
    <w:rPr>
      <w:kern w:val="18"/>
      <w:sz w:val="22"/>
      <w:szCs w:val="20"/>
      <w:lang w:eastAsia="en-US"/>
    </w:rPr>
  </w:style>
  <w:style w:type="paragraph" w:styleId="5">
    <w:name w:val="List Number 5"/>
    <w:basedOn w:val="a3"/>
    <w:rsid w:val="00B16171"/>
    <w:pPr>
      <w:numPr>
        <w:numId w:val="11"/>
      </w:numPr>
      <w:tabs>
        <w:tab w:val="clear" w:pos="1492"/>
        <w:tab w:val="num" w:pos="360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styleId="afffd">
    <w:name w:val="macro"/>
    <w:link w:val="afffe"/>
    <w:rsid w:val="00B161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hAnsi="Courier New" w:cs="Courier New"/>
      <w:kern w:val="18"/>
      <w:lang w:eastAsia="en-US"/>
    </w:rPr>
  </w:style>
  <w:style w:type="character" w:customStyle="1" w:styleId="afffe">
    <w:name w:val="Текст на макрос Знак"/>
    <w:link w:val="afffd"/>
    <w:rsid w:val="00B16171"/>
    <w:rPr>
      <w:rFonts w:ascii="Courier New" w:hAnsi="Courier New" w:cs="Courier New"/>
      <w:kern w:val="18"/>
      <w:lang w:eastAsia="en-US"/>
    </w:rPr>
  </w:style>
  <w:style w:type="paragraph" w:styleId="affff">
    <w:name w:val="Message Header"/>
    <w:basedOn w:val="a3"/>
    <w:link w:val="affff0"/>
    <w:rsid w:val="00B161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line="258" w:lineRule="exact"/>
      <w:ind w:left="1134" w:hanging="1134"/>
      <w:jc w:val="both"/>
    </w:pPr>
    <w:rPr>
      <w:rFonts w:ascii="Arial" w:hAnsi="Arial" w:cs="Arial"/>
      <w:kern w:val="18"/>
      <w:lang w:eastAsia="en-US"/>
    </w:rPr>
  </w:style>
  <w:style w:type="character" w:customStyle="1" w:styleId="affff0">
    <w:name w:val="Заглавка на съобщение Знак"/>
    <w:link w:val="affff"/>
    <w:rsid w:val="00B16171"/>
    <w:rPr>
      <w:rFonts w:ascii="Arial" w:hAnsi="Arial" w:cs="Arial"/>
      <w:kern w:val="18"/>
      <w:sz w:val="24"/>
      <w:szCs w:val="24"/>
      <w:shd w:val="pct20" w:color="auto" w:fill="auto"/>
      <w:lang w:eastAsia="en-US"/>
    </w:rPr>
  </w:style>
  <w:style w:type="paragraph" w:customStyle="1" w:styleId="MusterKasten">
    <w:name w:val="Muster Kasten"/>
    <w:basedOn w:val="a3"/>
    <w:rsid w:val="00B16171"/>
    <w:pPr>
      <w:spacing w:before="160" w:line="240" w:lineRule="atLeast"/>
      <w:ind w:left="510" w:right="170" w:hanging="340"/>
      <w:jc w:val="both"/>
    </w:pPr>
    <w:rPr>
      <w:rFonts w:ascii="Arial" w:hAnsi="Arial"/>
      <w:b/>
      <w:kern w:val="19"/>
      <w:sz w:val="19"/>
      <w:szCs w:val="20"/>
      <w:lang w:eastAsia="en-US"/>
    </w:rPr>
  </w:style>
  <w:style w:type="paragraph" w:customStyle="1" w:styleId="affff1">
    <w:name w:val="Нова страница"/>
    <w:basedOn w:val="a3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styleId="affff2">
    <w:name w:val="Normal (Web)"/>
    <w:basedOn w:val="a3"/>
    <w:uiPriority w:val="99"/>
    <w:rsid w:val="00B16171"/>
    <w:pPr>
      <w:spacing w:before="160" w:line="258" w:lineRule="exact"/>
      <w:ind w:firstLine="397"/>
      <w:jc w:val="both"/>
    </w:pPr>
    <w:rPr>
      <w:kern w:val="18"/>
      <w:lang w:eastAsia="en-US"/>
    </w:rPr>
  </w:style>
  <w:style w:type="paragraph" w:styleId="affff3">
    <w:name w:val="Normal Indent"/>
    <w:basedOn w:val="a3"/>
    <w:rsid w:val="00B16171"/>
    <w:pPr>
      <w:spacing w:before="160" w:line="258" w:lineRule="exact"/>
      <w:ind w:left="708" w:firstLine="397"/>
      <w:jc w:val="both"/>
    </w:pPr>
    <w:rPr>
      <w:kern w:val="18"/>
      <w:sz w:val="22"/>
      <w:szCs w:val="20"/>
      <w:lang w:eastAsia="en-US"/>
    </w:rPr>
  </w:style>
  <w:style w:type="paragraph" w:styleId="affff4">
    <w:name w:val="Note Heading"/>
    <w:basedOn w:val="a3"/>
    <w:next w:val="a3"/>
    <w:link w:val="affff5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ff5">
    <w:name w:val="Заглавие на бележка Знак"/>
    <w:link w:val="affff4"/>
    <w:rsid w:val="00B16171"/>
    <w:rPr>
      <w:kern w:val="18"/>
      <w:sz w:val="22"/>
      <w:lang w:eastAsia="en-US"/>
    </w:rPr>
  </w:style>
  <w:style w:type="paragraph" w:styleId="affff6">
    <w:name w:val="Plain Text"/>
    <w:basedOn w:val="a3"/>
    <w:link w:val="affff7"/>
    <w:rsid w:val="00B16171"/>
    <w:pPr>
      <w:spacing w:before="160" w:line="258" w:lineRule="exact"/>
      <w:ind w:firstLine="397"/>
      <w:jc w:val="both"/>
    </w:pPr>
    <w:rPr>
      <w:rFonts w:ascii="Courier New" w:hAnsi="Courier New" w:cs="Courier New"/>
      <w:kern w:val="18"/>
      <w:sz w:val="20"/>
      <w:szCs w:val="20"/>
      <w:lang w:eastAsia="en-US"/>
    </w:rPr>
  </w:style>
  <w:style w:type="character" w:customStyle="1" w:styleId="affff7">
    <w:name w:val="Обикновен текст Знак"/>
    <w:link w:val="affff6"/>
    <w:rsid w:val="00B16171"/>
    <w:rPr>
      <w:rFonts w:ascii="Courier New" w:hAnsi="Courier New" w:cs="Courier New"/>
      <w:kern w:val="18"/>
      <w:lang w:eastAsia="en-US"/>
    </w:rPr>
  </w:style>
  <w:style w:type="paragraph" w:styleId="affff8">
    <w:name w:val="Salutation"/>
    <w:basedOn w:val="a3"/>
    <w:next w:val="a3"/>
    <w:link w:val="affff9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ff9">
    <w:name w:val="Приветствие Знак"/>
    <w:link w:val="affff8"/>
    <w:rsid w:val="00B16171"/>
    <w:rPr>
      <w:kern w:val="18"/>
      <w:sz w:val="22"/>
      <w:lang w:eastAsia="en-US"/>
    </w:rPr>
  </w:style>
  <w:style w:type="character" w:customStyle="1" w:styleId="affffa">
    <w:name w:val="Фон под текст"/>
    <w:rsid w:val="00B16171"/>
    <w:rPr>
      <w:shd w:val="pct20" w:color="auto" w:fill="FFFFFF"/>
    </w:rPr>
  </w:style>
  <w:style w:type="paragraph" w:customStyle="1" w:styleId="affffb">
    <w:name w:val="Текст в светло сиво поле"/>
    <w:basedOn w:val="a3"/>
    <w:rsid w:val="00B16171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affffc">
    <w:name w:val="Текст в тъмно сиво поле – дясно"/>
    <w:basedOn w:val="a3"/>
    <w:rsid w:val="00B16171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affffd">
    <w:name w:val="Текст в тъмно сиво поле – ляво"/>
    <w:basedOn w:val="affffc"/>
    <w:rsid w:val="00B16171"/>
    <w:pPr>
      <w:framePr w:wrap="around"/>
      <w:tabs>
        <w:tab w:val="clear" w:pos="794"/>
        <w:tab w:val="left" w:pos="397"/>
      </w:tabs>
    </w:pPr>
  </w:style>
  <w:style w:type="character" w:customStyle="1" w:styleId="12">
    <w:name w:val="Номер на страница1"/>
    <w:rsid w:val="00B16171"/>
    <w:rPr>
      <w:sz w:val="19"/>
    </w:rPr>
  </w:style>
  <w:style w:type="character" w:customStyle="1" w:styleId="affffe">
    <w:name w:val="Номер на страница – горе"/>
    <w:rsid w:val="00B16171"/>
    <w:rPr>
      <w:b/>
    </w:rPr>
  </w:style>
  <w:style w:type="paragraph" w:styleId="afffff">
    <w:name w:val="Signature"/>
    <w:basedOn w:val="a3"/>
    <w:link w:val="afffff0"/>
    <w:rsid w:val="00B16171"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customStyle="1" w:styleId="afffff0">
    <w:name w:val="Подпис Знак"/>
    <w:link w:val="afffff"/>
    <w:rsid w:val="00B16171"/>
    <w:rPr>
      <w:kern w:val="18"/>
      <w:sz w:val="22"/>
      <w:lang w:eastAsia="en-US"/>
    </w:rPr>
  </w:style>
  <w:style w:type="paragraph" w:customStyle="1" w:styleId="afffff1">
    <w:name w:val="Заглавие / Раздел"/>
    <w:basedOn w:val="a3"/>
    <w:rsid w:val="00B16171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pezielleberschrift">
    <w:name w:val="Spezielle Überschrift"/>
    <w:basedOn w:val="afffff1"/>
    <w:next w:val="a3"/>
    <w:rsid w:val="00B16171"/>
    <w:pPr>
      <w:spacing w:before="567"/>
      <w:ind w:right="0"/>
    </w:pPr>
  </w:style>
  <w:style w:type="paragraph" w:customStyle="1" w:styleId="afffff2">
    <w:name w:val="Стандартен текст – италик"/>
    <w:basedOn w:val="a3"/>
    <w:rsid w:val="00B16171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styleId="afffff3">
    <w:name w:val="Subtitle"/>
    <w:basedOn w:val="a3"/>
    <w:link w:val="afffff4"/>
    <w:qFormat/>
    <w:rsid w:val="00B16171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fffff4">
    <w:name w:val="Подзаглавие Знак"/>
    <w:link w:val="afffff3"/>
    <w:rsid w:val="00B16171"/>
    <w:rPr>
      <w:b/>
      <w:kern w:val="18"/>
      <w:lang w:eastAsia="en-US"/>
    </w:rPr>
  </w:style>
  <w:style w:type="paragraph" w:customStyle="1" w:styleId="afffff5">
    <w:name w:val="Таблица на цялата ширина"/>
    <w:basedOn w:val="a3"/>
    <w:rsid w:val="00B16171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6">
    <w:name w:val="Номер на таблица"/>
    <w:basedOn w:val="Handouta"/>
    <w:next w:val="a3"/>
    <w:rsid w:val="00B16171"/>
    <w:pPr>
      <w:spacing w:before="480" w:after="170"/>
    </w:pPr>
  </w:style>
  <w:style w:type="paragraph" w:customStyle="1" w:styleId="13">
    <w:name w:val="Номер на таблица 1"/>
    <w:basedOn w:val="afffff6"/>
    <w:rsid w:val="00B16171"/>
    <w:pPr>
      <w:framePr w:w="8789" w:wrap="around" w:vAnchor="text" w:hAnchor="text" w:xAlign="inside" w:y="1"/>
    </w:pPr>
  </w:style>
  <w:style w:type="paragraph" w:customStyle="1" w:styleId="afffff7">
    <w:name w:val="Номер на таблица – лява страница"/>
    <w:basedOn w:val="13"/>
    <w:rsid w:val="00B16171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8">
    <w:name w:val="Номер на таблица – дясна страница"/>
    <w:basedOn w:val="afffff7"/>
    <w:rsid w:val="00B16171"/>
    <w:pPr>
      <w:tabs>
        <w:tab w:val="clear" w:pos="-567"/>
        <w:tab w:val="left" w:pos="1985"/>
      </w:tabs>
      <w:ind w:left="1985" w:right="-2552"/>
    </w:pPr>
  </w:style>
  <w:style w:type="paragraph" w:customStyle="1" w:styleId="afffff9">
    <w:name w:val="Текст в таблица"/>
    <w:basedOn w:val="a3"/>
    <w:rsid w:val="00B16171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B">
    <w:name w:val="Текст в таблицаB"/>
    <w:basedOn w:val="afffff9"/>
    <w:rsid w:val="00B16171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9"/>
    <w:rsid w:val="00B16171"/>
    <w:pPr>
      <w:framePr w:w="0" w:wrap="auto" w:vAnchor="margin" w:xAlign="left" w:yAlign="inline"/>
      <w:spacing w:before="0" w:after="0"/>
      <w:ind w:firstLine="0"/>
    </w:pPr>
  </w:style>
  <w:style w:type="paragraph" w:customStyle="1" w:styleId="afffffa">
    <w:name w:val="Антетка на таблица"/>
    <w:basedOn w:val="afffff9"/>
    <w:rsid w:val="00B16171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sid w:val="00B16171"/>
    <w:rPr>
      <w:b/>
    </w:rPr>
  </w:style>
  <w:style w:type="paragraph" w:customStyle="1" w:styleId="N0">
    <w:name w:val="Антетка на таблицаN"/>
    <w:basedOn w:val="N"/>
    <w:rsid w:val="00B16171"/>
    <w:pPr>
      <w:jc w:val="center"/>
    </w:pPr>
    <w:rPr>
      <w:b/>
    </w:rPr>
  </w:style>
  <w:style w:type="paragraph" w:styleId="afffffb">
    <w:name w:val="table of authorities"/>
    <w:basedOn w:val="a3"/>
    <w:next w:val="a3"/>
    <w:rsid w:val="00B16171"/>
    <w:pPr>
      <w:spacing w:before="160" w:line="258" w:lineRule="exact"/>
      <w:ind w:left="220" w:hanging="220"/>
      <w:jc w:val="both"/>
    </w:pPr>
    <w:rPr>
      <w:kern w:val="18"/>
      <w:sz w:val="22"/>
      <w:szCs w:val="20"/>
      <w:lang w:eastAsia="en-US"/>
    </w:rPr>
  </w:style>
  <w:style w:type="paragraph" w:styleId="afffffc">
    <w:name w:val="table of figures"/>
    <w:basedOn w:val="a3"/>
    <w:next w:val="a3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d">
    <w:name w:val="Текст в коментарно поле"/>
    <w:basedOn w:val="a3"/>
    <w:rsid w:val="00B16171"/>
    <w:pPr>
      <w:framePr w:w="2268" w:hSpace="284" w:wrap="around" w:vAnchor="text" w:hAnchor="page" w:xAlign="outside" w:y="1" w:anchorLock="1"/>
      <w:shd w:val="solid" w:color="FFFFFF" w:fill="FFFFFF"/>
      <w:spacing w:before="160" w:line="228" w:lineRule="exact"/>
      <w:ind w:right="57" w:firstLine="397"/>
      <w:jc w:val="righ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e">
    <w:name w:val="Коментарно поле – Пример"/>
    <w:basedOn w:val="afffffd"/>
    <w:rsid w:val="00B16171"/>
    <w:pPr>
      <w:framePr w:wrap="around" w:anchorLock="0"/>
      <w:jc w:val="center"/>
    </w:pPr>
    <w:rPr>
      <w:b w:val="0"/>
      <w:noProof/>
    </w:rPr>
  </w:style>
  <w:style w:type="paragraph" w:styleId="affffff">
    <w:name w:val="toa heading"/>
    <w:basedOn w:val="a3"/>
    <w:next w:val="a3"/>
    <w:rsid w:val="00B16171"/>
    <w:pPr>
      <w:spacing w:before="120" w:line="258" w:lineRule="exact"/>
      <w:ind w:firstLine="397"/>
      <w:jc w:val="both"/>
    </w:pPr>
    <w:rPr>
      <w:rFonts w:ascii="Arial" w:hAnsi="Arial" w:cs="Arial"/>
      <w:b/>
      <w:bCs/>
      <w:kern w:val="18"/>
      <w:lang w:eastAsia="en-US"/>
    </w:rPr>
  </w:style>
  <w:style w:type="paragraph" w:styleId="14">
    <w:name w:val="toc 1"/>
    <w:basedOn w:val="a3"/>
    <w:next w:val="a3"/>
    <w:autoRedefine/>
    <w:rsid w:val="00B16171"/>
    <w:pPr>
      <w:tabs>
        <w:tab w:val="right" w:pos="6123"/>
      </w:tabs>
      <w:spacing w:before="132" w:line="264" w:lineRule="exact"/>
      <w:ind w:left="680" w:right="-2549" w:hanging="680"/>
    </w:pPr>
    <w:rPr>
      <w:rFonts w:ascii="Arial" w:hAnsi="Arial"/>
      <w:b/>
      <w:noProof/>
      <w:kern w:val="18"/>
      <w:sz w:val="22"/>
      <w:szCs w:val="20"/>
      <w:lang w:eastAsia="en-US"/>
    </w:rPr>
  </w:style>
  <w:style w:type="paragraph" w:styleId="2b">
    <w:name w:val="toc 2"/>
    <w:basedOn w:val="a3"/>
    <w:next w:val="a3"/>
    <w:autoRedefine/>
    <w:rsid w:val="00B16171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39">
    <w:name w:val="toc 3"/>
    <w:basedOn w:val="a3"/>
    <w:next w:val="a3"/>
    <w:autoRedefine/>
    <w:rsid w:val="00B16171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46">
    <w:name w:val="toc 4"/>
    <w:basedOn w:val="a3"/>
    <w:next w:val="a3"/>
    <w:autoRedefine/>
    <w:rsid w:val="00B16171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56">
    <w:name w:val="toc 5"/>
    <w:basedOn w:val="a3"/>
    <w:next w:val="a3"/>
    <w:autoRedefine/>
    <w:rsid w:val="00B16171"/>
    <w:pPr>
      <w:spacing w:before="160" w:line="258" w:lineRule="exact"/>
      <w:ind w:left="880" w:firstLine="397"/>
      <w:jc w:val="both"/>
    </w:pPr>
    <w:rPr>
      <w:kern w:val="18"/>
      <w:sz w:val="22"/>
      <w:szCs w:val="20"/>
      <w:lang w:eastAsia="en-US"/>
    </w:rPr>
  </w:style>
  <w:style w:type="paragraph" w:styleId="62">
    <w:name w:val="toc 6"/>
    <w:basedOn w:val="a3"/>
    <w:next w:val="a3"/>
    <w:autoRedefine/>
    <w:rsid w:val="00B16171"/>
    <w:pPr>
      <w:spacing w:before="160" w:line="258" w:lineRule="exact"/>
      <w:ind w:left="1100" w:firstLine="397"/>
      <w:jc w:val="both"/>
    </w:pPr>
    <w:rPr>
      <w:kern w:val="18"/>
      <w:sz w:val="22"/>
      <w:szCs w:val="20"/>
      <w:lang w:eastAsia="en-US"/>
    </w:rPr>
  </w:style>
  <w:style w:type="paragraph" w:styleId="72">
    <w:name w:val="toc 7"/>
    <w:basedOn w:val="a3"/>
    <w:next w:val="a3"/>
    <w:autoRedefine/>
    <w:rsid w:val="00B16171"/>
    <w:pPr>
      <w:spacing w:before="160" w:line="258" w:lineRule="exact"/>
      <w:ind w:left="1320" w:firstLine="397"/>
      <w:jc w:val="both"/>
    </w:pPr>
    <w:rPr>
      <w:kern w:val="18"/>
      <w:sz w:val="22"/>
      <w:szCs w:val="20"/>
      <w:lang w:eastAsia="en-US"/>
    </w:rPr>
  </w:style>
  <w:style w:type="paragraph" w:styleId="82">
    <w:name w:val="toc 8"/>
    <w:basedOn w:val="a3"/>
    <w:next w:val="a3"/>
    <w:autoRedefine/>
    <w:rsid w:val="00B16171"/>
    <w:pPr>
      <w:spacing w:before="160" w:line="258" w:lineRule="exact"/>
      <w:ind w:left="1540" w:firstLine="397"/>
      <w:jc w:val="both"/>
    </w:pPr>
    <w:rPr>
      <w:kern w:val="18"/>
      <w:sz w:val="22"/>
      <w:szCs w:val="20"/>
      <w:lang w:eastAsia="en-US"/>
    </w:rPr>
  </w:style>
  <w:style w:type="paragraph" w:styleId="92">
    <w:name w:val="toc 9"/>
    <w:basedOn w:val="a3"/>
    <w:next w:val="a3"/>
    <w:autoRedefine/>
    <w:rsid w:val="00B16171"/>
    <w:pPr>
      <w:spacing w:before="160" w:line="258" w:lineRule="exact"/>
      <w:ind w:left="1760" w:firstLine="397"/>
      <w:jc w:val="both"/>
    </w:pPr>
    <w:rPr>
      <w:kern w:val="18"/>
      <w:sz w:val="22"/>
      <w:szCs w:val="20"/>
      <w:lang w:eastAsia="en-US"/>
    </w:rPr>
  </w:style>
  <w:style w:type="paragraph" w:customStyle="1" w:styleId="berschrift1NeueSeite">
    <w:name w:val="Überschrift 1_Neue_Seite"/>
    <w:basedOn w:val="1"/>
    <w:next w:val="a3"/>
    <w:rsid w:val="00B16171"/>
    <w:pPr>
      <w:keepLines/>
      <w:pageBreakBefore/>
      <w:widowControl/>
      <w:tabs>
        <w:tab w:val="left" w:pos="510"/>
        <w:tab w:val="left" w:pos="567"/>
      </w:tabs>
      <w:suppressAutoHyphens/>
      <w:autoSpaceDE/>
      <w:autoSpaceDN/>
      <w:adjustRightInd/>
    </w:pPr>
    <w:rPr>
      <w:rFonts w:ascii="Arial Narrow" w:hAnsi="Arial Narrow"/>
      <w:bCs w:val="0"/>
      <w:w w:val="80"/>
      <w:kern w:val="18"/>
      <w:sz w:val="28"/>
      <w:szCs w:val="28"/>
      <w:lang w:eastAsia="en-US"/>
    </w:rPr>
  </w:style>
  <w:style w:type="paragraph" w:customStyle="1" w:styleId="berschrift2NeueSeite">
    <w:name w:val="Überschrift 2_Neue_Seite"/>
    <w:basedOn w:val="21"/>
    <w:next w:val="a3"/>
    <w:rsid w:val="00B16171"/>
    <w:pPr>
      <w:keepLines/>
      <w:pageBreakBefore/>
      <w:tabs>
        <w:tab w:val="left" w:pos="567"/>
      </w:tabs>
      <w:suppressAutoHyphens/>
      <w:spacing w:line="280" w:lineRule="exact"/>
    </w:pPr>
    <w:rPr>
      <w:rFonts w:ascii="Arial Narrow" w:hAnsi="Arial Narrow"/>
      <w:bCs w:val="0"/>
      <w:caps/>
      <w:w w:val="80"/>
      <w:kern w:val="18"/>
      <w:szCs w:val="28"/>
      <w:lang w:eastAsia="en-US"/>
    </w:rPr>
  </w:style>
  <w:style w:type="paragraph" w:customStyle="1" w:styleId="berschrift3NeueSeite">
    <w:name w:val="Überschrift 3_Neue_Seite"/>
    <w:basedOn w:val="31"/>
    <w:next w:val="a3"/>
    <w:rsid w:val="00B16171"/>
    <w:pPr>
      <w:keepLines/>
      <w:pageBreakBefore/>
      <w:suppressAutoHyphens/>
      <w:spacing w:before="0" w:after="200" w:line="220" w:lineRule="exact"/>
    </w:pPr>
    <w:rPr>
      <w:rFonts w:ascii="Arial Narrow" w:hAnsi="Arial Narrow" w:cs="Times New Roman"/>
      <w:bCs w:val="0"/>
      <w:caps/>
      <w:w w:val="80"/>
      <w:kern w:val="18"/>
      <w:sz w:val="20"/>
      <w:szCs w:val="28"/>
      <w:lang w:eastAsia="en-US"/>
    </w:rPr>
  </w:style>
  <w:style w:type="paragraph" w:customStyle="1" w:styleId="berschrift4NeueSeite">
    <w:name w:val="Überschrift 4_Neue_Seite"/>
    <w:basedOn w:val="41"/>
    <w:next w:val="a3"/>
    <w:rsid w:val="00B16171"/>
    <w:pPr>
      <w:pageBreakBefore/>
      <w:numPr>
        <w:ilvl w:val="0"/>
        <w:numId w:val="0"/>
      </w:numPr>
      <w:spacing w:before="0"/>
    </w:pPr>
  </w:style>
  <w:style w:type="paragraph" w:customStyle="1" w:styleId="15">
    <w:name w:val="Подзаглавие1"/>
    <w:basedOn w:val="a3"/>
    <w:rsid w:val="00B16171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affffff0">
    <w:name w:val="Текст на пример"/>
    <w:basedOn w:val="22"/>
    <w:autoRedefine/>
    <w:rsid w:val="00B16171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f1">
    <w:name w:val="Междинно заглавие"/>
    <w:basedOn w:val="a3"/>
    <w:rsid w:val="00B16171"/>
    <w:pPr>
      <w:keepNext/>
      <w:keepLines/>
      <w:spacing w:before="240" w:line="228" w:lineRule="exact"/>
      <w:ind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2">
    <w:name w:val="Междинно заглавие със символ отпред"/>
    <w:basedOn w:val="affffff1"/>
    <w:rsid w:val="00B16171"/>
    <w:pPr>
      <w:tabs>
        <w:tab w:val="left" w:pos="454"/>
      </w:tabs>
    </w:pPr>
  </w:style>
  <w:style w:type="paragraph" w:customStyle="1" w:styleId="affffff3">
    <w:name w:val="Автобиография"/>
    <w:basedOn w:val="a3"/>
    <w:rsid w:val="00B16171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16">
    <w:name w:val="Библиография1"/>
    <w:basedOn w:val="a3"/>
    <w:rsid w:val="00B16171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affffff4">
    <w:name w:val="Графика"/>
    <w:basedOn w:val="a3"/>
    <w:rsid w:val="00B161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affffff5">
    <w:name w:val="Заглавен ред"/>
    <w:basedOn w:val="a3"/>
    <w:rsid w:val="00B16171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6">
    <w:name w:val="Заглавие на библиография"/>
    <w:basedOn w:val="a3"/>
    <w:next w:val="16"/>
    <w:rsid w:val="00B16171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7">
    <w:name w:val="Съдържание – страница"/>
    <w:basedOn w:val="a3"/>
    <w:rsid w:val="00B16171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8">
    <w:name w:val="Заглавие на материал"/>
    <w:basedOn w:val="affffff7"/>
    <w:rsid w:val="00B16171"/>
    <w:pPr>
      <w:pBdr>
        <w:top w:val="single" w:sz="4" w:space="11" w:color="auto"/>
      </w:pBdr>
    </w:pPr>
    <w:rPr>
      <w:b/>
    </w:rPr>
  </w:style>
  <w:style w:type="paragraph" w:customStyle="1" w:styleId="affffff9">
    <w:name w:val="Заглавно изречение – дясна страница"/>
    <w:basedOn w:val="a7"/>
    <w:rsid w:val="00B16171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a">
    <w:name w:val="Заглавно изречение – дясна страница – втори ред"/>
    <w:basedOn w:val="affffff9"/>
    <w:rsid w:val="00B16171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b">
    <w:name w:val="Заглавно изречение – лява страница"/>
    <w:basedOn w:val="a7"/>
    <w:rsid w:val="00B16171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c">
    <w:name w:val="Заглавно изречение – лява страница – втори ред"/>
    <w:basedOn w:val="affffffb"/>
    <w:rsid w:val="00B16171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d">
    <w:name w:val="Заглавно изречение – широка страница"/>
    <w:basedOn w:val="affffff9"/>
    <w:rsid w:val="00B16171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e">
    <w:name w:val="Чек листа"/>
    <w:basedOn w:val="a3"/>
    <w:rsid w:val="00B16171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afffffff">
    <w:name w:val="Изброяване с тире в чек листа"/>
    <w:basedOn w:val="affffffe"/>
    <w:rsid w:val="00B16171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f0">
    <w:name w:val="Изброяване с точка в чек листа"/>
    <w:basedOn w:val="afffffff"/>
    <w:rsid w:val="00B16171"/>
    <w:pPr>
      <w:framePr w:wrap="around"/>
    </w:pPr>
  </w:style>
  <w:style w:type="paragraph" w:customStyle="1" w:styleId="afffffff1">
    <w:name w:val="Изброяване с цифра в чек листа"/>
    <w:basedOn w:val="afffffff0"/>
    <w:rsid w:val="00B16171"/>
    <w:pPr>
      <w:framePr w:wrap="around"/>
    </w:pPr>
  </w:style>
  <w:style w:type="paragraph" w:customStyle="1" w:styleId="afffffff2">
    <w:name w:val="Изброяване с буква в чек листа"/>
    <w:basedOn w:val="afffffff1"/>
    <w:rsid w:val="00B16171"/>
    <w:pPr>
      <w:framePr w:wrap="around"/>
    </w:pPr>
  </w:style>
  <w:style w:type="paragraph" w:customStyle="1" w:styleId="Times0">
    <w:name w:val="Изброяване с букви – шрифт Times"/>
    <w:basedOn w:val="a3"/>
    <w:rsid w:val="00B16171"/>
    <w:pPr>
      <w:spacing w:before="100" w:line="258" w:lineRule="exact"/>
      <w:ind w:left="1078" w:hanging="227"/>
      <w:jc w:val="both"/>
    </w:pPr>
    <w:rPr>
      <w:kern w:val="18"/>
      <w:sz w:val="22"/>
      <w:szCs w:val="20"/>
      <w:lang w:eastAsia="en-US"/>
    </w:rPr>
  </w:style>
  <w:style w:type="paragraph" w:customStyle="1" w:styleId="Arial">
    <w:name w:val="Изброяване с букви – шрифт Arial"/>
    <w:basedOn w:val="Times0"/>
    <w:rsid w:val="00B16171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rsid w:val="00B16171"/>
    <w:pPr>
      <w:numPr>
        <w:numId w:val="39"/>
      </w:numPr>
      <w:tabs>
        <w:tab w:val="clear" w:pos="720"/>
      </w:tabs>
      <w:spacing w:before="60" w:line="258" w:lineRule="exact"/>
      <w:ind w:left="624" w:hanging="227"/>
      <w:jc w:val="both"/>
    </w:pPr>
    <w:rPr>
      <w:kern w:val="18"/>
      <w:sz w:val="22"/>
      <w:szCs w:val="20"/>
      <w:lang w:eastAsia="en-US"/>
    </w:rPr>
  </w:style>
  <w:style w:type="paragraph" w:customStyle="1" w:styleId="Arial0">
    <w:name w:val="Изброяване с тире – шрифт Arial"/>
    <w:basedOn w:val="a2"/>
    <w:rsid w:val="00B16171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rsid w:val="00B16171"/>
    <w:pPr>
      <w:numPr>
        <w:numId w:val="38"/>
      </w:numPr>
      <w:tabs>
        <w:tab w:val="clear" w:pos="757"/>
      </w:tabs>
      <w:ind w:left="850" w:hanging="170"/>
    </w:pPr>
  </w:style>
  <w:style w:type="paragraph" w:customStyle="1" w:styleId="Arial1">
    <w:name w:val="Изброяване с точка – шрифт Arial"/>
    <w:basedOn w:val="a1"/>
    <w:rsid w:val="00B16171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rsid w:val="00B16171"/>
    <w:pPr>
      <w:numPr>
        <w:numId w:val="37"/>
      </w:numPr>
      <w:tabs>
        <w:tab w:val="clear" w:pos="360"/>
      </w:tabs>
      <w:spacing w:before="160" w:line="258" w:lineRule="exact"/>
      <w:ind w:left="227" w:hanging="227"/>
      <w:jc w:val="both"/>
    </w:pPr>
    <w:rPr>
      <w:kern w:val="18"/>
      <w:sz w:val="22"/>
      <w:szCs w:val="20"/>
      <w:lang w:eastAsia="en-US"/>
    </w:rPr>
  </w:style>
  <w:style w:type="paragraph" w:customStyle="1" w:styleId="Arial2">
    <w:name w:val="Изброяване с цифри – шрифт Arial"/>
    <w:basedOn w:val="Times"/>
    <w:rsid w:val="00B16171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f3">
    <w:name w:val="Изображение"/>
    <w:basedOn w:val="afff5"/>
    <w:next w:val="a3"/>
    <w:rsid w:val="00B16171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4">
    <w:name w:val="Изображение – лява страница"/>
    <w:basedOn w:val="afffffff3"/>
    <w:next w:val="a3"/>
    <w:rsid w:val="00B16171"/>
    <w:pPr>
      <w:tabs>
        <w:tab w:val="clear" w:pos="851"/>
      </w:tabs>
      <w:ind w:left="-1743" w:firstLine="0"/>
    </w:pPr>
  </w:style>
  <w:style w:type="paragraph" w:customStyle="1" w:styleId="afffffff5">
    <w:name w:val="Изображение – дясна страница"/>
    <w:basedOn w:val="afffffff4"/>
    <w:rsid w:val="00B16171"/>
    <w:pPr>
      <w:ind w:left="170" w:right="-1743"/>
    </w:pPr>
  </w:style>
  <w:style w:type="paragraph" w:customStyle="1" w:styleId="afffffff6">
    <w:name w:val="Име на автор"/>
    <w:basedOn w:val="a3"/>
    <w:next w:val="affffff3"/>
    <w:rsid w:val="00B16171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f7">
    <w:name w:val="Материал"/>
    <w:basedOn w:val="a3"/>
    <w:rsid w:val="00B16171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8">
    <w:name w:val="Съдържание – с линия отгоре"/>
    <w:basedOn w:val="afff4"/>
    <w:rsid w:val="00B16171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9">
    <w:name w:val="Мото"/>
    <w:basedOn w:val="afffffff8"/>
    <w:rsid w:val="00B16171"/>
    <w:pPr>
      <w:pBdr>
        <w:top w:val="none" w:sz="0" w:space="0" w:color="auto"/>
      </w:pBdr>
      <w:spacing w:before="408"/>
    </w:pPr>
  </w:style>
  <w:style w:type="paragraph" w:customStyle="1" w:styleId="afffffffa">
    <w:name w:val="Номер на формуляр"/>
    <w:basedOn w:val="Handouta"/>
    <w:next w:val="a3"/>
    <w:rsid w:val="00B16171"/>
  </w:style>
  <w:style w:type="paragraph" w:customStyle="1" w:styleId="afffffffb">
    <w:name w:val="Номер на формуляр – дясна страница"/>
    <w:basedOn w:val="afffffffa"/>
    <w:next w:val="a3"/>
    <w:rsid w:val="00B16171"/>
    <w:pPr>
      <w:ind w:right="-1743"/>
    </w:pPr>
  </w:style>
  <w:style w:type="paragraph" w:customStyle="1" w:styleId="afffffffc">
    <w:name w:val="Номер на формуляр – лява страница"/>
    <w:basedOn w:val="afffffffa"/>
    <w:next w:val="a3"/>
    <w:rsid w:val="00B16171"/>
    <w:pPr>
      <w:tabs>
        <w:tab w:val="clear" w:pos="1985"/>
        <w:tab w:val="left" w:pos="-567"/>
      </w:tabs>
      <w:ind w:left="-1743" w:firstLine="0"/>
    </w:pPr>
  </w:style>
  <w:style w:type="paragraph" w:customStyle="1" w:styleId="afffffffd">
    <w:name w:val="Номерация на изображение – дясна страница"/>
    <w:basedOn w:val="afff3"/>
    <w:next w:val="a3"/>
    <w:rsid w:val="00B16171"/>
    <w:pPr>
      <w:ind w:left="0" w:right="-1743" w:firstLine="0"/>
    </w:pPr>
  </w:style>
  <w:style w:type="paragraph" w:customStyle="1" w:styleId="afffffffe">
    <w:name w:val="Параграф в рамка – булет"/>
    <w:basedOn w:val="afff4"/>
    <w:rsid w:val="00B16171"/>
    <w:pPr>
      <w:ind w:left="454" w:hanging="284"/>
    </w:pPr>
  </w:style>
  <w:style w:type="paragraph" w:customStyle="1" w:styleId="affffffff">
    <w:name w:val="Параграф в рамка – друг шрифт"/>
    <w:basedOn w:val="afff4"/>
    <w:rsid w:val="00B16171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f0">
    <w:name w:val="Параграф в рамка – изброяване с тире"/>
    <w:basedOn w:val="afff4"/>
    <w:rsid w:val="00B16171"/>
    <w:pPr>
      <w:ind w:left="0"/>
    </w:pPr>
  </w:style>
  <w:style w:type="paragraph" w:customStyle="1" w:styleId="affffffff1">
    <w:name w:val="Параграф в рамка – на цялата ширина на страница"/>
    <w:basedOn w:val="afff4"/>
    <w:rsid w:val="00B16171"/>
    <w:pPr>
      <w:pBdr>
        <w:left w:val="single" w:sz="6" w:space="7" w:color="auto"/>
      </w:pBdr>
      <w:ind w:right="-2381"/>
    </w:pPr>
  </w:style>
  <w:style w:type="paragraph" w:customStyle="1" w:styleId="affffffff2">
    <w:name w:val="Параграф в рамка и светло сив фон"/>
    <w:basedOn w:val="afff4"/>
    <w:rsid w:val="00B16171"/>
    <w:pPr>
      <w:shd w:val="pct10" w:color="auto" w:fill="FFFFFF"/>
    </w:pPr>
  </w:style>
  <w:style w:type="paragraph" w:customStyle="1" w:styleId="affffffff3">
    <w:name w:val="Параграф в рамка и тъмно сив фон със знак"/>
    <w:basedOn w:val="affffffff2"/>
    <w:rsid w:val="00B16171"/>
    <w:pPr>
      <w:shd w:val="pct20" w:color="auto" w:fill="FFFFFF"/>
      <w:ind w:left="0"/>
    </w:pPr>
    <w:rPr>
      <w:b/>
    </w:rPr>
  </w:style>
  <w:style w:type="paragraph" w:customStyle="1" w:styleId="affffffff4">
    <w:name w:val="Пример"/>
    <w:basedOn w:val="32"/>
    <w:rsid w:val="00B16171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5">
    <w:name w:val="Снимка на автор"/>
    <w:basedOn w:val="a3"/>
    <w:rsid w:val="00B16171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f6">
    <w:name w:val="Съдържание – с линия отдолу"/>
    <w:basedOn w:val="a3"/>
    <w:rsid w:val="00B16171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17">
    <w:name w:val="Съдържание – с линия отдолу 1"/>
    <w:basedOn w:val="affffffff6"/>
    <w:rsid w:val="00B16171"/>
    <w:pPr>
      <w:ind w:left="-2552" w:right="0"/>
    </w:pPr>
  </w:style>
  <w:style w:type="paragraph" w:customStyle="1" w:styleId="-">
    <w:name w:val="Чек листа - номер"/>
    <w:basedOn w:val="afff3"/>
    <w:rsid w:val="00B16171"/>
  </w:style>
  <w:style w:type="paragraph" w:customStyle="1" w:styleId="18">
    <w:name w:val="Чек листа – номер 1"/>
    <w:basedOn w:val="a3"/>
    <w:next w:val="a3"/>
    <w:rsid w:val="00B16171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2c">
    <w:name w:val="Чек листа – номер 2"/>
    <w:basedOn w:val="a3"/>
    <w:next w:val="a3"/>
    <w:rsid w:val="00B16171"/>
    <w:pPr>
      <w:tabs>
        <w:tab w:val="left" w:pos="-567"/>
      </w:tabs>
      <w:spacing w:before="170" w:after="480" w:line="258" w:lineRule="exact"/>
      <w:ind w:left="-567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ff7">
    <w:name w:val="Чек листа – текст"/>
    <w:basedOn w:val="a3"/>
    <w:rsid w:val="00B16171"/>
    <w:pPr>
      <w:tabs>
        <w:tab w:val="left" w:pos="0"/>
      </w:tabs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B1">
    <w:name w:val="Чек листа B"/>
    <w:basedOn w:val="affffffe"/>
    <w:rsid w:val="00B16171"/>
  </w:style>
  <w:style w:type="paragraph" w:customStyle="1" w:styleId="affffffff8">
    <w:name w:val="Ширина на надпис ???"/>
    <w:basedOn w:val="afa"/>
    <w:rsid w:val="00B16171"/>
    <w:pPr>
      <w:ind w:right="-1588"/>
    </w:pPr>
  </w:style>
  <w:style w:type="paragraph" w:customStyle="1" w:styleId="FooterRightPage">
    <w:name w:val="FooterRightPage"/>
    <w:basedOn w:val="a8"/>
    <w:rsid w:val="00B16171"/>
    <w:pPr>
      <w:pBdr>
        <w:top w:val="single" w:sz="4" w:space="1" w:color="auto"/>
      </w:pBdr>
      <w:tabs>
        <w:tab w:val="clear" w:pos="4153"/>
        <w:tab w:val="clear" w:pos="8306"/>
        <w:tab w:val="right" w:pos="6123"/>
      </w:tabs>
      <w:ind w:right="-1743"/>
    </w:pPr>
    <w:rPr>
      <w:rFonts w:ascii="Arial" w:hAnsi="Arial"/>
      <w:spacing w:val="-6"/>
      <w:sz w:val="18"/>
      <w:lang w:eastAsia="en-US"/>
    </w:rPr>
  </w:style>
  <w:style w:type="paragraph" w:customStyle="1" w:styleId="HeaderLeftPage">
    <w:name w:val="HeaderLeftPage"/>
    <w:basedOn w:val="a7"/>
    <w:rsid w:val="00B16171"/>
    <w:pPr>
      <w:spacing w:line="250" w:lineRule="exact"/>
      <w:ind w:left="-1743"/>
      <w:jc w:val="right"/>
    </w:pPr>
    <w:rPr>
      <w:rFonts w:ascii="Arial" w:hAnsi="Arial"/>
      <w:b w:val="0"/>
      <w:i/>
      <w:w w:val="80"/>
      <w:lang w:val="ru-RU" w:eastAsia="en-US"/>
    </w:rPr>
  </w:style>
  <w:style w:type="paragraph" w:customStyle="1" w:styleId="HeaderRightPage">
    <w:name w:val="HeaderRightPage"/>
    <w:basedOn w:val="a7"/>
    <w:rsid w:val="00B16171"/>
    <w:pPr>
      <w:tabs>
        <w:tab w:val="center" w:pos="4153"/>
        <w:tab w:val="right" w:pos="6236"/>
        <w:tab w:val="right" w:pos="8306"/>
      </w:tabs>
      <w:spacing w:line="250" w:lineRule="exact"/>
      <w:ind w:right="-1743"/>
      <w:jc w:val="left"/>
    </w:pPr>
    <w:rPr>
      <w:rFonts w:ascii="Arial" w:hAnsi="Arial"/>
      <w:w w:val="80"/>
      <w:lang w:eastAsia="en-US"/>
    </w:rPr>
  </w:style>
  <w:style w:type="paragraph" w:customStyle="1" w:styleId="-0">
    <w:name w:val="Номер на таблица - дясна страница"/>
    <w:basedOn w:val="afffff8"/>
    <w:rsid w:val="00B16171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rsid w:val="00B16171"/>
    <w:pPr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TabelleNummerB">
    <w:name w:val="Tabelle NummerB"/>
    <w:basedOn w:val="a3"/>
    <w:rsid w:val="00B16171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">
    <w:name w:val="Checkliste"/>
    <w:basedOn w:val="a3"/>
    <w:rsid w:val="00B16171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Kasten">
    <w:name w:val="Checkliste Kasten"/>
    <w:basedOn w:val="a3"/>
    <w:autoRedefine/>
    <w:rsid w:val="00B16171"/>
    <w:pPr>
      <w:numPr>
        <w:numId w:val="14"/>
      </w:numPr>
      <w:spacing w:before="120" w:line="258" w:lineRule="exact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Nummer">
    <w:name w:val="Checkliste Nummer"/>
    <w:basedOn w:val="a3"/>
    <w:rsid w:val="00B16171"/>
    <w:pPr>
      <w:tabs>
        <w:tab w:val="left" w:pos="1985"/>
      </w:tabs>
      <w:spacing w:before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">
    <w:name w:val="Checkliste NummerB"/>
    <w:basedOn w:val="a3"/>
    <w:next w:val="a3"/>
    <w:rsid w:val="00B16171"/>
    <w:pPr>
      <w:tabs>
        <w:tab w:val="left" w:pos="1985"/>
      </w:tabs>
      <w:spacing w:before="170" w:line="258" w:lineRule="exact"/>
      <w:ind w:left="-1743" w:right="-1743"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G">
    <w:name w:val="Checkliste NummerBG"/>
    <w:basedOn w:val="a3"/>
    <w:next w:val="a3"/>
    <w:rsid w:val="00B16171"/>
    <w:pPr>
      <w:tabs>
        <w:tab w:val="left" w:pos="-567"/>
      </w:tabs>
      <w:spacing w:before="170" w:after="480" w:line="258" w:lineRule="exact"/>
      <w:ind w:left="-1743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Marginalie">
    <w:name w:val="Marginalie"/>
    <w:basedOn w:val="a3"/>
    <w:rsid w:val="00B16171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line="258" w:lineRule="exact"/>
      <w:jc w:val="right"/>
    </w:pPr>
    <w:rPr>
      <w:rFonts w:ascii="Arial" w:hAnsi="Arial"/>
      <w:b/>
      <w:w w:val="80"/>
      <w:kern w:val="18"/>
      <w:sz w:val="19"/>
      <w:szCs w:val="20"/>
      <w:lang w:eastAsia="en-US"/>
    </w:rPr>
  </w:style>
  <w:style w:type="paragraph" w:customStyle="1" w:styleId="Motto">
    <w:name w:val="Motto"/>
    <w:basedOn w:val="a3"/>
    <w:rsid w:val="00B16171"/>
    <w:pPr>
      <w:spacing w:before="408" w:after="120" w:line="258" w:lineRule="exact"/>
      <w:ind w:right="-2552" w:firstLine="397"/>
      <w:jc w:val="both"/>
    </w:pPr>
    <w:rPr>
      <w:kern w:val="19"/>
      <w:sz w:val="22"/>
      <w:szCs w:val="20"/>
      <w:lang w:eastAsia="en-US"/>
    </w:rPr>
  </w:style>
  <w:style w:type="paragraph" w:customStyle="1" w:styleId="Kasten">
    <w:name w:val="Kasten"/>
    <w:basedOn w:val="a3"/>
    <w:rsid w:val="00B16171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KastenKlein">
    <w:name w:val="Kasten Klein"/>
    <w:basedOn w:val="Kasten"/>
    <w:rsid w:val="00B16171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rsid w:val="00B16171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rsid w:val="00B16171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bbildungNummerL">
    <w:name w:val="Abbildung NummerL"/>
    <w:basedOn w:val="AbbildungNummer"/>
    <w:next w:val="a3"/>
    <w:rsid w:val="00B16171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rsid w:val="00B16171"/>
    <w:pPr>
      <w:ind w:right="-2552"/>
    </w:pPr>
  </w:style>
  <w:style w:type="paragraph" w:customStyle="1" w:styleId="AbbildungL">
    <w:name w:val="AbbildungL"/>
    <w:basedOn w:val="Abbildung"/>
    <w:next w:val="AbbildungNummerL"/>
    <w:rsid w:val="00B16171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rsid w:val="00B16171"/>
    <w:pPr>
      <w:ind w:left="170" w:right="-2381"/>
    </w:pPr>
  </w:style>
  <w:style w:type="paragraph" w:customStyle="1" w:styleId="AufzaehlungBuchstaben">
    <w:name w:val="AufzaehlungBuchstaben"/>
    <w:basedOn w:val="a3"/>
    <w:rsid w:val="00B16171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fzaehlungBuchstabenT">
    <w:name w:val="AufzaehlungBuchstabenT"/>
    <w:basedOn w:val="AufzaehlungBuchstaben"/>
    <w:rsid w:val="00B16171"/>
    <w:pPr>
      <w:numPr>
        <w:numId w:val="15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rsid w:val="00B16171"/>
    <w:pPr>
      <w:numPr>
        <w:numId w:val="13"/>
      </w:numPr>
      <w:tabs>
        <w:tab w:val="left" w:pos="284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customStyle="1" w:styleId="AufzaehlungZahlenT">
    <w:name w:val="AufzaehlungZahlenT"/>
    <w:basedOn w:val="AufzaehlungZahlen"/>
    <w:rsid w:val="00B16171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rsid w:val="00B16171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torbiographie">
    <w:name w:val="Autorbiographie"/>
    <w:basedOn w:val="a3"/>
    <w:rsid w:val="00B16171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Autorname">
    <w:name w:val="Autorname"/>
    <w:basedOn w:val="a3"/>
    <w:next w:val="Autorbiographie"/>
    <w:rsid w:val="00B16171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Beispiel">
    <w:name w:val="Beispiel"/>
    <w:basedOn w:val="32"/>
    <w:rsid w:val="00B16171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rsid w:val="00B16171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Inhalt-Seite">
    <w:name w:val="Inhalt-Seite"/>
    <w:basedOn w:val="a3"/>
    <w:rsid w:val="00B16171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BeitragTitel">
    <w:name w:val="BeitragTitel"/>
    <w:basedOn w:val="Inhalt-Seite"/>
    <w:rsid w:val="00B16171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a"/>
    <w:rsid w:val="00B16171"/>
    <w:pPr>
      <w:ind w:right="-1588"/>
    </w:pPr>
  </w:style>
  <w:style w:type="paragraph" w:customStyle="1" w:styleId="Blickfangpunkt1">
    <w:name w:val="Blickfangpunkt1"/>
    <w:basedOn w:val="a3"/>
    <w:rsid w:val="00B16171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Blickfangpunkt1T">
    <w:name w:val="Blickfangpunkt1T"/>
    <w:basedOn w:val="Blickfangpunkt1"/>
    <w:rsid w:val="00B16171"/>
    <w:pPr>
      <w:numPr>
        <w:numId w:val="16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rsid w:val="00B16171"/>
  </w:style>
  <w:style w:type="paragraph" w:customStyle="1" w:styleId="Blickfangpunkt2T">
    <w:name w:val="Blickfangpunkt2T"/>
    <w:basedOn w:val="Blickfangpunkt2"/>
    <w:rsid w:val="00B16171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rsid w:val="00B16171"/>
  </w:style>
  <w:style w:type="paragraph" w:customStyle="1" w:styleId="ChecklisteBF1">
    <w:name w:val="ChecklisteBF1"/>
    <w:basedOn w:val="Checkliste"/>
    <w:rsid w:val="00B16171"/>
    <w:pPr>
      <w:framePr w:w="8789" w:wrap="around" w:vAnchor="text" w:hAnchor="text" w:xAlign="inside" w:y="1"/>
      <w:numPr>
        <w:numId w:val="18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rsid w:val="00B16171"/>
    <w:pPr>
      <w:framePr w:wrap="around"/>
      <w:numPr>
        <w:numId w:val="19"/>
      </w:numPr>
      <w:ind w:left="0" w:firstLine="0"/>
    </w:pPr>
  </w:style>
  <w:style w:type="paragraph" w:customStyle="1" w:styleId="ChecklisteZ">
    <w:name w:val="ChecklisteZ"/>
    <w:basedOn w:val="ChecklisteBF2"/>
    <w:rsid w:val="00B16171"/>
    <w:pPr>
      <w:framePr w:wrap="around"/>
      <w:numPr>
        <w:numId w:val="20"/>
      </w:numPr>
      <w:ind w:left="0" w:firstLine="0"/>
    </w:pPr>
  </w:style>
  <w:style w:type="paragraph" w:customStyle="1" w:styleId="ChecklisteBS">
    <w:name w:val="ChecklisteBS"/>
    <w:basedOn w:val="ChecklisteZ"/>
    <w:rsid w:val="00B16171"/>
    <w:pPr>
      <w:framePr w:wrap="around"/>
      <w:numPr>
        <w:numId w:val="21"/>
      </w:numPr>
      <w:ind w:left="0" w:firstLine="0"/>
    </w:pPr>
  </w:style>
  <w:style w:type="paragraph" w:customStyle="1" w:styleId="Dachzeile">
    <w:name w:val="Dachzeile"/>
    <w:basedOn w:val="a3"/>
    <w:rsid w:val="00B16171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Formblatt">
    <w:name w:val="Formblatt"/>
    <w:basedOn w:val="Handout"/>
    <w:rsid w:val="00B16171"/>
  </w:style>
  <w:style w:type="paragraph" w:customStyle="1" w:styleId="HandoutNummer">
    <w:name w:val="Handout Nummer"/>
    <w:basedOn w:val="AbbildungNummer"/>
    <w:next w:val="a3"/>
    <w:rsid w:val="00B16171"/>
    <w:pPr>
      <w:spacing w:before="0"/>
    </w:pPr>
  </w:style>
  <w:style w:type="paragraph" w:customStyle="1" w:styleId="FormblattNummer">
    <w:name w:val="Formblatt Nummer"/>
    <w:basedOn w:val="HandoutNummer"/>
    <w:next w:val="a3"/>
    <w:rsid w:val="00B16171"/>
  </w:style>
  <w:style w:type="paragraph" w:customStyle="1" w:styleId="FormblattNummerL">
    <w:name w:val="Formblatt NummerL"/>
    <w:basedOn w:val="FormblattNummer"/>
    <w:next w:val="a3"/>
    <w:rsid w:val="00B16171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rsid w:val="00B16171"/>
    <w:pPr>
      <w:ind w:right="-2552"/>
    </w:pPr>
  </w:style>
  <w:style w:type="paragraph" w:customStyle="1" w:styleId="FormblattL">
    <w:name w:val="FormblattL"/>
    <w:basedOn w:val="Formblatt"/>
    <w:rsid w:val="00B16171"/>
    <w:pPr>
      <w:ind w:left="-2381"/>
    </w:pPr>
  </w:style>
  <w:style w:type="paragraph" w:customStyle="1" w:styleId="FormblattR">
    <w:name w:val="FormblattR"/>
    <w:basedOn w:val="FormblattL"/>
    <w:rsid w:val="00B16171"/>
    <w:pPr>
      <w:ind w:left="170" w:right="-2381"/>
    </w:pPr>
  </w:style>
  <w:style w:type="paragraph" w:customStyle="1" w:styleId="Fuzeilelinks">
    <w:name w:val="Fußzeile_links"/>
    <w:basedOn w:val="a8"/>
    <w:rsid w:val="00B16171"/>
    <w:pPr>
      <w:pBdr>
        <w:top w:val="single" w:sz="4" w:space="8" w:color="auto"/>
      </w:pBdr>
      <w:tabs>
        <w:tab w:val="clear" w:pos="4153"/>
        <w:tab w:val="clear" w:pos="8306"/>
        <w:tab w:val="center" w:pos="1843"/>
        <w:tab w:val="right" w:pos="6237"/>
      </w:tabs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Fuzeilerechts">
    <w:name w:val="Fußzeile_rechts"/>
    <w:basedOn w:val="a8"/>
    <w:rsid w:val="00B16171"/>
    <w:pPr>
      <w:pBdr>
        <w:top w:val="single" w:sz="4" w:space="8" w:color="auto"/>
      </w:pBdr>
      <w:tabs>
        <w:tab w:val="clear" w:pos="4153"/>
        <w:tab w:val="clear" w:pos="8306"/>
        <w:tab w:val="right" w:pos="8789"/>
      </w:tabs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Grafik">
    <w:name w:val="Grafik"/>
    <w:basedOn w:val="a3"/>
    <w:rsid w:val="00B161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HandoutNummerL">
    <w:name w:val="Handout NummerL"/>
    <w:basedOn w:val="HandoutNummer"/>
    <w:next w:val="a3"/>
    <w:rsid w:val="00B16171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rsid w:val="00B16171"/>
    <w:pPr>
      <w:ind w:right="-2552"/>
    </w:pPr>
  </w:style>
  <w:style w:type="paragraph" w:customStyle="1" w:styleId="HandoutBF2">
    <w:name w:val="HandoutBF2"/>
    <w:basedOn w:val="Handout"/>
    <w:rsid w:val="00B16171"/>
    <w:pPr>
      <w:numPr>
        <w:numId w:val="22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rsid w:val="00B16171"/>
    <w:pPr>
      <w:numPr>
        <w:numId w:val="23"/>
      </w:numPr>
      <w:tabs>
        <w:tab w:val="left" w:pos="454"/>
      </w:tabs>
      <w:ind w:left="0" w:firstLine="0"/>
    </w:pPr>
  </w:style>
  <w:style w:type="paragraph" w:customStyle="1" w:styleId="HandoutL">
    <w:name w:val="HandoutL"/>
    <w:basedOn w:val="Handout"/>
    <w:rsid w:val="00B16171"/>
    <w:pPr>
      <w:ind w:left="-2381"/>
    </w:pPr>
  </w:style>
  <w:style w:type="paragraph" w:customStyle="1" w:styleId="HandoutBFL2">
    <w:name w:val="HandoutBFL2"/>
    <w:basedOn w:val="HandoutL"/>
    <w:rsid w:val="00B16171"/>
    <w:pPr>
      <w:numPr>
        <w:numId w:val="24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rsid w:val="00B16171"/>
    <w:pPr>
      <w:numPr>
        <w:numId w:val="25"/>
      </w:numPr>
      <w:ind w:left="0" w:firstLine="0"/>
    </w:pPr>
  </w:style>
  <w:style w:type="paragraph" w:customStyle="1" w:styleId="HandoutBFR2">
    <w:name w:val="HandoutBFR2"/>
    <w:basedOn w:val="FormblattR"/>
    <w:rsid w:val="00B16171"/>
    <w:pPr>
      <w:numPr>
        <w:numId w:val="26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rsid w:val="00B16171"/>
    <w:pPr>
      <w:numPr>
        <w:numId w:val="27"/>
      </w:numPr>
      <w:tabs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rsid w:val="00B16171"/>
    <w:pPr>
      <w:numPr>
        <w:numId w:val="28"/>
      </w:numPr>
      <w:tabs>
        <w:tab w:val="clear" w:pos="530"/>
        <w:tab w:val="num" w:pos="360"/>
      </w:tabs>
      <w:ind w:left="0" w:firstLine="0"/>
    </w:pPr>
  </w:style>
  <w:style w:type="paragraph" w:customStyle="1" w:styleId="HandoutBS">
    <w:name w:val="HandoutBS"/>
    <w:basedOn w:val="HandoutZahlen"/>
    <w:rsid w:val="00B16171"/>
    <w:pPr>
      <w:numPr>
        <w:numId w:val="29"/>
      </w:numPr>
      <w:ind w:left="0" w:firstLine="0"/>
    </w:pPr>
  </w:style>
  <w:style w:type="paragraph" w:customStyle="1" w:styleId="HandoutZahlenL">
    <w:name w:val="HandoutZahlenL"/>
    <w:basedOn w:val="HandoutBFL1"/>
    <w:rsid w:val="00B16171"/>
    <w:pPr>
      <w:numPr>
        <w:numId w:val="30"/>
      </w:numPr>
      <w:tabs>
        <w:tab w:val="clear" w:pos="-2021"/>
        <w:tab w:val="num" w:pos="360"/>
      </w:tabs>
      <w:ind w:left="0" w:firstLine="0"/>
    </w:pPr>
  </w:style>
  <w:style w:type="paragraph" w:customStyle="1" w:styleId="HandoutBSL">
    <w:name w:val="HandoutBSL"/>
    <w:basedOn w:val="HandoutZahlenL"/>
    <w:rsid w:val="00B16171"/>
    <w:pPr>
      <w:numPr>
        <w:numId w:val="31"/>
      </w:numPr>
      <w:ind w:left="0" w:firstLine="0"/>
    </w:pPr>
  </w:style>
  <w:style w:type="paragraph" w:customStyle="1" w:styleId="HandoutZahlenR">
    <w:name w:val="HandoutZahlenR"/>
    <w:basedOn w:val="HandoutBFR2"/>
    <w:rsid w:val="00B16171"/>
    <w:pPr>
      <w:numPr>
        <w:numId w:val="32"/>
      </w:numPr>
      <w:tabs>
        <w:tab w:val="clear" w:pos="530"/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rsid w:val="00B16171"/>
    <w:pPr>
      <w:numPr>
        <w:numId w:val="33"/>
      </w:numPr>
      <w:ind w:left="0" w:firstLine="0"/>
    </w:pPr>
  </w:style>
  <w:style w:type="paragraph" w:customStyle="1" w:styleId="HandoutR">
    <w:name w:val="HandoutR"/>
    <w:basedOn w:val="HandoutL"/>
    <w:rsid w:val="00B16171"/>
    <w:pPr>
      <w:ind w:left="170" w:right="-2381"/>
    </w:pPr>
  </w:style>
  <w:style w:type="paragraph" w:customStyle="1" w:styleId="InhaltPlatzhalter">
    <w:name w:val="Inhalt Platzhalter"/>
    <w:basedOn w:val="a3"/>
    <w:rsid w:val="00B16171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InhaltPlatzhalterL">
    <w:name w:val="Inhalt PlatzhalterL"/>
    <w:basedOn w:val="InhaltPlatzhalter"/>
    <w:rsid w:val="00B16171"/>
    <w:pPr>
      <w:ind w:left="-2552" w:right="0"/>
    </w:pPr>
  </w:style>
  <w:style w:type="paragraph" w:customStyle="1" w:styleId="InhaltKasten">
    <w:name w:val="Inhalt_Kasten"/>
    <w:basedOn w:val="Kasten"/>
    <w:rsid w:val="00B16171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rsid w:val="00B16171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rsid w:val="00B16171"/>
    <w:pPr>
      <w:ind w:left="454" w:hanging="284"/>
    </w:pPr>
  </w:style>
  <w:style w:type="paragraph" w:customStyle="1" w:styleId="KastenSchattiert">
    <w:name w:val="Kasten Schattiert"/>
    <w:basedOn w:val="Kasten"/>
    <w:rsid w:val="00B16171"/>
    <w:pPr>
      <w:shd w:val="pct10" w:color="auto" w:fill="FFFFFF"/>
    </w:pPr>
  </w:style>
  <w:style w:type="paragraph" w:customStyle="1" w:styleId="KastenSchattiertFett">
    <w:name w:val="Kasten Schattiert Fett"/>
    <w:basedOn w:val="KastenSchattiert"/>
    <w:rsid w:val="00B16171"/>
    <w:pPr>
      <w:numPr>
        <w:numId w:val="34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rsid w:val="00B16171"/>
    <w:pPr>
      <w:numPr>
        <w:numId w:val="35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rsid w:val="00B16171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7"/>
    <w:rsid w:val="00B16171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rsid w:val="00B16171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7"/>
    <w:rsid w:val="00B16171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rsid w:val="00B16171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rsid w:val="00B16171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rsid w:val="00B16171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LiteraturTitel">
    <w:name w:val="Literatur_Titel"/>
    <w:basedOn w:val="a3"/>
    <w:next w:val="Literatur"/>
    <w:rsid w:val="00B16171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NeueSeite">
    <w:name w:val="NeueSeite"/>
    <w:basedOn w:val="a3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Schraffur">
    <w:name w:val="Schraffur"/>
    <w:rsid w:val="00B16171"/>
    <w:rPr>
      <w:shd w:val="pct20" w:color="auto" w:fill="FFFFFF"/>
    </w:rPr>
  </w:style>
  <w:style w:type="paragraph" w:customStyle="1" w:styleId="Seite">
    <w:name w:val="Seite"/>
    <w:basedOn w:val="a3"/>
    <w:rsid w:val="00B16171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Seiterechts">
    <w:name w:val="Seite_rechts"/>
    <w:basedOn w:val="a3"/>
    <w:rsid w:val="00B16171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Seitelinks">
    <w:name w:val="Seite_links"/>
    <w:basedOn w:val="Seiterechts"/>
    <w:rsid w:val="00B16171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rsid w:val="00B16171"/>
    <w:rPr>
      <w:sz w:val="19"/>
    </w:rPr>
  </w:style>
  <w:style w:type="character" w:customStyle="1" w:styleId="Seitenzahloben">
    <w:name w:val="Seitenzahl_oben"/>
    <w:rsid w:val="00B16171"/>
    <w:rPr>
      <w:b/>
    </w:rPr>
  </w:style>
  <w:style w:type="paragraph" w:customStyle="1" w:styleId="Werktitel">
    <w:name w:val="Werktitel"/>
    <w:basedOn w:val="a3"/>
    <w:rsid w:val="00B16171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tandardKursiv">
    <w:name w:val="Standard Kursiv"/>
    <w:basedOn w:val="a3"/>
    <w:rsid w:val="00B16171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customStyle="1" w:styleId="TabelleGesamteSatzbreite">
    <w:name w:val="Tabelle Gesamte Satzbreite"/>
    <w:basedOn w:val="a3"/>
    <w:rsid w:val="00B16171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TabelleNummerBL">
    <w:name w:val="Tabelle NummerBL"/>
    <w:basedOn w:val="TabelleNummerB"/>
    <w:rsid w:val="00B16171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rsid w:val="00B16171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rsid w:val="00B16171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TabellentextB">
    <w:name w:val="TabellentextB"/>
    <w:basedOn w:val="Tabellentext"/>
    <w:rsid w:val="00B16171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rsid w:val="00B16171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rsid w:val="00B16171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sid w:val="00B16171"/>
    <w:rPr>
      <w:b/>
    </w:rPr>
  </w:style>
  <w:style w:type="paragraph" w:customStyle="1" w:styleId="TabellentextTitelN">
    <w:name w:val="TabellentextTitelN"/>
    <w:basedOn w:val="TabellentextN"/>
    <w:rsid w:val="00B16171"/>
    <w:rPr>
      <w:b/>
    </w:rPr>
  </w:style>
  <w:style w:type="paragraph" w:customStyle="1" w:styleId="Tip">
    <w:name w:val="Tip"/>
    <w:basedOn w:val="Marginalie"/>
    <w:rsid w:val="00B16171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rsid w:val="00B16171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ZielTipp">
    <w:name w:val="Ziel/Tipp"/>
    <w:basedOn w:val="22"/>
    <w:autoRedefine/>
    <w:rsid w:val="00B16171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rsid w:val="00B16171"/>
    <w:pPr>
      <w:keepNext/>
      <w:keepLines/>
      <w:spacing w:before="240" w:line="228" w:lineRule="exac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ZwischentitelBlick">
    <w:name w:val="Zwischentitel_Blick"/>
    <w:basedOn w:val="Zwischentitel"/>
    <w:rsid w:val="00B16171"/>
    <w:pPr>
      <w:numPr>
        <w:numId w:val="36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rsid w:val="00B16171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3"/>
    <w:rsid w:val="00B16171"/>
    <w:pPr>
      <w:ind w:left="4706" w:right="-2268" w:firstLine="0"/>
      <w:jc w:val="left"/>
    </w:pPr>
  </w:style>
  <w:style w:type="paragraph" w:customStyle="1" w:styleId="affffffff9">
    <w:name w:val="Стил"/>
    <w:rsid w:val="00B16171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eastAsia="bg-BG"/>
    </w:rPr>
  </w:style>
  <w:style w:type="paragraph" w:customStyle="1" w:styleId="19">
    <w:name w:val="Пример1"/>
    <w:basedOn w:val="a3"/>
    <w:rsid w:val="00B16171"/>
    <w:pPr>
      <w:spacing w:line="258" w:lineRule="exact"/>
      <w:jc w:val="both"/>
    </w:pPr>
    <w:rPr>
      <w:i/>
      <w:kern w:val="18"/>
      <w:sz w:val="22"/>
      <w:szCs w:val="20"/>
      <w:lang w:val="en-US" w:eastAsia="en-US"/>
    </w:rPr>
  </w:style>
  <w:style w:type="paragraph" w:customStyle="1" w:styleId="Style1">
    <w:name w:val="Style1"/>
    <w:rsid w:val="00B16171"/>
    <w:pPr>
      <w:spacing w:line="300" w:lineRule="exact"/>
      <w:jc w:val="center"/>
    </w:pPr>
    <w:rPr>
      <w:rFonts w:ascii="Arial Narrow" w:hAnsi="Arial Narrow" w:cs="Arial"/>
      <w:b/>
      <w:bCs/>
      <w:kern w:val="18"/>
      <w:sz w:val="32"/>
      <w:lang w:eastAsia="en-US"/>
    </w:rPr>
  </w:style>
  <w:style w:type="paragraph" w:customStyle="1" w:styleId="Style2">
    <w:name w:val="Style2"/>
    <w:rsid w:val="00B16171"/>
    <w:pPr>
      <w:framePr w:w="794" w:h="907" w:hRule="exact" w:wrap="around" w:vAnchor="page" w:hAnchor="page" w:x="9697" w:y="6522" w:anchorLock="1"/>
      <w:spacing w:line="320" w:lineRule="exact"/>
      <w:jc w:val="center"/>
    </w:pPr>
    <w:rPr>
      <w:rFonts w:ascii="Arial Narrow" w:hAnsi="Arial Narrow" w:cs="Arial"/>
      <w:b/>
      <w:w w:val="80"/>
      <w:kern w:val="18"/>
      <w:sz w:val="28"/>
      <w:szCs w:val="28"/>
      <w:lang w:val="en-US" w:eastAsia="en-US"/>
    </w:rPr>
  </w:style>
  <w:style w:type="paragraph" w:customStyle="1" w:styleId="Style3">
    <w:name w:val="Style3"/>
    <w:rsid w:val="00B16171"/>
    <w:pPr>
      <w:spacing w:line="258" w:lineRule="exact"/>
      <w:jc w:val="center"/>
    </w:pPr>
    <w:rPr>
      <w:rFonts w:ascii="Arial" w:hAnsi="Arial" w:cs="Arial"/>
      <w:kern w:val="18"/>
      <w:lang w:eastAsia="en-US"/>
    </w:rPr>
  </w:style>
  <w:style w:type="paragraph" w:customStyle="1" w:styleId="Style4">
    <w:name w:val="Style4"/>
    <w:rsid w:val="00B16171"/>
    <w:pPr>
      <w:spacing w:line="300" w:lineRule="exact"/>
      <w:jc w:val="center"/>
    </w:pPr>
    <w:rPr>
      <w:rFonts w:ascii="Arial Narrow" w:hAnsi="Arial Narrow" w:cs="Arial"/>
      <w:b/>
      <w:bCs/>
      <w:kern w:val="18"/>
      <w:sz w:val="32"/>
      <w:lang w:eastAsia="en-US"/>
    </w:rPr>
  </w:style>
  <w:style w:type="paragraph" w:customStyle="1" w:styleId="Style5">
    <w:name w:val="Style5"/>
    <w:rsid w:val="00B16171"/>
    <w:pPr>
      <w:framePr w:w="794" w:h="907" w:hRule="exact" w:wrap="around" w:vAnchor="page" w:hAnchor="page" w:x="9697" w:y="6522" w:anchorLock="1"/>
      <w:spacing w:line="320" w:lineRule="exact"/>
      <w:jc w:val="center"/>
    </w:pPr>
    <w:rPr>
      <w:rFonts w:ascii="Arial Narrow" w:hAnsi="Arial Narrow" w:cs="Arial"/>
      <w:b/>
      <w:w w:val="80"/>
      <w:kern w:val="18"/>
      <w:sz w:val="28"/>
      <w:szCs w:val="28"/>
      <w:lang w:val="en-US" w:eastAsia="en-US"/>
    </w:rPr>
  </w:style>
  <w:style w:type="paragraph" w:customStyle="1" w:styleId="Style6">
    <w:name w:val="Style6"/>
    <w:rsid w:val="00B16171"/>
    <w:pPr>
      <w:spacing w:line="258" w:lineRule="exact"/>
      <w:jc w:val="center"/>
    </w:pPr>
    <w:rPr>
      <w:rFonts w:ascii="Arial" w:hAnsi="Arial" w:cs="Arial"/>
      <w:kern w:val="18"/>
      <w:lang w:eastAsia="en-US"/>
    </w:rPr>
  </w:style>
  <w:style w:type="character" w:customStyle="1" w:styleId="10">
    <w:name w:val="Заглавие 1 Знак"/>
    <w:link w:val="1"/>
    <w:rsid w:val="0092181E"/>
    <w:rPr>
      <w:b/>
      <w:bCs/>
      <w:caps/>
      <w:sz w:val="24"/>
    </w:rPr>
  </w:style>
  <w:style w:type="numbering" w:customStyle="1" w:styleId="NoList1">
    <w:name w:val="No List1"/>
    <w:next w:val="a6"/>
    <w:semiHidden/>
    <w:rsid w:val="00BA26CB"/>
  </w:style>
  <w:style w:type="paragraph" w:customStyle="1" w:styleId="Normalbodytext">
    <w:name w:val="Normal bodytext"/>
    <w:basedOn w:val="ab"/>
    <w:rsid w:val="00BA26CB"/>
    <w:pPr>
      <w:numPr>
        <w:numId w:val="40"/>
      </w:numPr>
    </w:pPr>
    <w:rPr>
      <w:szCs w:val="24"/>
    </w:rPr>
  </w:style>
  <w:style w:type="character" w:customStyle="1" w:styleId="affffffffa">
    <w:name w:val="Основен текст_"/>
    <w:link w:val="1a"/>
    <w:rsid w:val="00D97938"/>
    <w:rPr>
      <w:sz w:val="22"/>
      <w:szCs w:val="22"/>
      <w:shd w:val="clear" w:color="auto" w:fill="FFFFFF"/>
    </w:rPr>
  </w:style>
  <w:style w:type="paragraph" w:customStyle="1" w:styleId="1a">
    <w:name w:val="Основен текст1"/>
    <w:basedOn w:val="a3"/>
    <w:link w:val="affffffffa"/>
    <w:rsid w:val="00D97938"/>
    <w:pPr>
      <w:widowControl w:val="0"/>
      <w:shd w:val="clear" w:color="auto" w:fill="FFFFFF"/>
      <w:spacing w:before="360" w:after="360" w:line="0" w:lineRule="atLeast"/>
      <w:ind w:hanging="38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68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terina\Application%20Data\Microsoft\Templates\CD_D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ED73FA9E37F184085A83C338E63122F" ma:contentTypeVersion="14" ma:contentTypeDescription="Създаване на нов документ" ma:contentTypeScope="" ma:versionID="f8c5d37c5d340eaed94adcf165f934b4">
  <xsd:schema xmlns:xsd="http://www.w3.org/2001/XMLSchema" xmlns:xs="http://www.w3.org/2001/XMLSchema" xmlns:p="http://schemas.microsoft.com/office/2006/metadata/properties" xmlns:ns2="725a453a-2efc-44a0-a30f-3a15a6b122d3" xmlns:ns3="3493fda8-ee92-4749-9acf-50e880dc3a6b" targetNamespace="http://schemas.microsoft.com/office/2006/metadata/properties" ma:root="true" ma:fieldsID="c7542901122597cb470ea481e4571131" ns2:_="" ns3:_="">
    <xsd:import namespace="725a453a-2efc-44a0-a30f-3a15a6b122d3"/>
    <xsd:import namespace="3493fda8-ee92-4749-9acf-50e880dc3a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a453a-2efc-44a0-a30f-3a15a6b12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3fda8-ee92-4749-9acf-50e880dc3a6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B5953-1DBB-431E-9CDF-E621696B81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0208E-B2E1-49F1-BC0D-6474FBF0A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5a453a-2efc-44a0-a30f-3a15a6b122d3"/>
    <ds:schemaRef ds:uri="3493fda8-ee92-4749-9acf-50e880dc3a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8F7D18-93A3-40E2-9CD3-63889D71D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CD_DG.dot</Template>
  <TotalTime>10</TotalTime>
  <Pages>4</Pages>
  <Words>939</Words>
  <Characters>5357</Characters>
  <Application>Microsoft Office Word</Application>
  <DocSecurity>0</DocSecurity>
  <Lines>44</Lines>
  <Paragraphs>12</Paragraphs>
  <ScaleCrop>false</ScaleCrop>
  <Company>Hewlett-Packard Company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 за поправителни изпити – обща за прогимназиален етап</dc:title>
  <dc:subject/>
  <dc:creator>РААБЕ ЕООД</dc:creator>
  <cp:keywords/>
  <cp:lastModifiedBy>Пенко Рисков</cp:lastModifiedBy>
  <cp:revision>2</cp:revision>
  <cp:lastPrinted>2024-07-25T12:31:00Z</cp:lastPrinted>
  <dcterms:created xsi:type="dcterms:W3CDTF">2024-07-25T12:34:00Z</dcterms:created>
  <dcterms:modified xsi:type="dcterms:W3CDTF">2024-07-25T12:34:00Z</dcterms:modified>
</cp:coreProperties>
</file>